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070D" w14:textId="5AA7AA88" w:rsidR="00D047B0" w:rsidRDefault="00D047B0" w:rsidP="00576F99">
      <w:pPr>
        <w:tabs>
          <w:tab w:val="left" w:pos="3600"/>
        </w:tabs>
        <w:jc w:val="center"/>
        <w:rPr>
          <w:rFonts w:ascii="TH SarabunIT๙" w:hAnsi="TH SarabunIT๙" w:cs="TH SarabunIT๙"/>
          <w:b/>
          <w:bCs/>
          <w:spacing w:val="-20"/>
          <w:sz w:val="58"/>
          <w:szCs w:val="5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46372C3F" wp14:editId="2A7DF98D">
            <wp:simplePos x="0" y="0"/>
            <wp:positionH relativeFrom="column">
              <wp:posOffset>180975</wp:posOffset>
            </wp:positionH>
            <wp:positionV relativeFrom="paragraph">
              <wp:posOffset>-114300</wp:posOffset>
            </wp:positionV>
            <wp:extent cx="464185" cy="539750"/>
            <wp:effectExtent l="0" t="0" r="0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บันทึกข้อความ</w:t>
      </w:r>
    </w:p>
    <w:p w14:paraId="68314B7F" w14:textId="1A3CA6C7" w:rsidR="00D047B0" w:rsidRDefault="00D047B0" w:rsidP="00D047B0">
      <w:pPr>
        <w:tabs>
          <w:tab w:val="left" w:pos="9000"/>
        </w:tabs>
        <w:spacing w:line="252" w:lineRule="auto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Cordia New" w:hAnsi="Cordia New" w:cs="Cordia New"/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 wp14:anchorId="4DA93CAF" wp14:editId="00D8DA55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1CC6BA" id="ตัวเชื่อมต่อตรง 4" o:spid="_x0000_s1026" style="position:absolute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">
                <v:stroke dashstyle="1 1" endcap="round"/>
              </v:line>
            </w:pict>
          </mc:Fallback>
        </mc:AlternateConten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>
        <w:rPr>
          <w:rFonts w:ascii="TH SarabunIT๙" w:hAnsi="TH SarabunIT๙" w:cs="TH SarabunIT๙"/>
          <w:sz w:val="32"/>
          <w:szCs w:val="32"/>
          <w:cs/>
        </w:rPr>
        <w:t xml:space="preserve">   กลุ่มพัสดุ  กองบริหารการคลัง   โทร. 0 2</w:t>
      </w:r>
      <w:r>
        <w:rPr>
          <w:rFonts w:ascii="TH SarabunIT๙" w:hAnsi="TH SarabunIT๙" w:cs="TH SarabunIT๙"/>
          <w:sz w:val="32"/>
          <w:szCs w:val="32"/>
        </w:rPr>
        <w:t>590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</w:t>
      </w:r>
      <w:r>
        <w:rPr>
          <w:rFonts w:ascii="TH SarabunIT๙" w:hAnsi="TH SarabunIT๙" w:cs="TH SarabunIT๙"/>
          <w:sz w:val="32"/>
          <w:szCs w:val="32"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>77  โทรสาร  0 2</w:t>
      </w:r>
      <w:r>
        <w:rPr>
          <w:rFonts w:ascii="TH SarabunIT๙" w:hAnsi="TH SarabunIT๙" w:cs="TH SarabunIT๙"/>
          <w:sz w:val="32"/>
          <w:szCs w:val="32"/>
        </w:rPr>
        <w:t>965 9575</w:t>
      </w:r>
    </w:p>
    <w:p w14:paraId="462A35CE" w14:textId="44FEB171" w:rsidR="00D047B0" w:rsidRDefault="00D047B0" w:rsidP="00D047B0">
      <w:pPr>
        <w:tabs>
          <w:tab w:val="left" w:pos="4500"/>
          <w:tab w:val="left" w:pos="9000"/>
        </w:tabs>
        <w:spacing w:line="252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Cordia New" w:hAnsi="Cordia New" w:cs="Cordia New"/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 wp14:anchorId="7089F092" wp14:editId="046453B0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279E7C" id="ตัวเชื่อมต่อตรง 3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">
                <v:stroke dashstyle="1 1" endcap="round"/>
              </v:line>
            </w:pict>
          </mc:Fallback>
        </mc:AlternateContent>
      </w:r>
      <w:r>
        <w:rPr>
          <w:rFonts w:ascii="Cordia New" w:hAnsi="Cordia New" w:cs="Cordia New"/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 wp14:anchorId="76DEF990" wp14:editId="43260B99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A79E1D" id="ตัวเชื่อมต่อตรง 1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">
                <v:stroke dashstyle="1 1" endcap="round"/>
              </v:line>
            </w:pict>
          </mc:Fallback>
        </mc:AlternateConten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  สธ </w:t>
      </w:r>
      <w:r>
        <w:rPr>
          <w:rFonts w:ascii="TH SarabunIT๙" w:hAnsi="TH SarabunIT๙" w:cs="TH SarabunIT๙"/>
          <w:sz w:val="32"/>
          <w:szCs w:val="32"/>
        </w:rPr>
        <w:t>040</w:t>
      </w:r>
      <w:r>
        <w:rPr>
          <w:rFonts w:ascii="TH SarabunIT๙" w:hAnsi="TH SarabunIT๙" w:cs="TH SarabunIT๙" w:hint="cs"/>
          <w:sz w:val="32"/>
          <w:szCs w:val="32"/>
          <w:cs/>
        </w:rPr>
        <w:t>5.</w:t>
      </w: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27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>
        <w:rPr>
          <w:rFonts w:ascii="TH SarabunIT๙" w:hAnsi="TH SarabunIT๙" w:cs="TH SarabunIT๙"/>
          <w:sz w:val="32"/>
          <w:szCs w:val="32"/>
          <w:cs/>
        </w:rPr>
        <w:t xml:space="preserve">  256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1B84CCC7" w14:textId="6629EFDC" w:rsidR="00947557" w:rsidRPr="00F002CF" w:rsidRDefault="006F6C0A" w:rsidP="00F74F92">
      <w:pPr>
        <w:tabs>
          <w:tab w:val="left" w:pos="9000"/>
          <w:tab w:val="left" w:pos="9090"/>
        </w:tabs>
        <w:spacing w:line="247" w:lineRule="auto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45752A" wp14:editId="32ACBD07">
                <wp:simplePos x="0" y="0"/>
                <wp:positionH relativeFrom="column">
                  <wp:posOffset>333375</wp:posOffset>
                </wp:positionH>
                <wp:positionV relativeFrom="paragraph">
                  <wp:posOffset>247015</wp:posOffset>
                </wp:positionV>
                <wp:extent cx="5414645" cy="0"/>
                <wp:effectExtent l="9525" t="8890" r="5080" b="10160"/>
                <wp:wrapNone/>
                <wp:docPr id="24" name="ตัวเชื่อมต่อ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3E626" id="ตัวเชื่อมต่อตรง 24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">
                <v:stroke dashstyle="1 1" endcap="round"/>
              </v:line>
            </w:pict>
          </mc:Fallback>
        </mc:AlternateConten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F002CF">
        <w:rPr>
          <w:rFonts w:ascii="TH SarabunIT๙" w:hAnsi="TH SarabunIT๙" w:cs="TH SarabunIT๙"/>
          <w:sz w:val="32"/>
          <w:szCs w:val="32"/>
          <w:cs/>
        </w:rPr>
        <w:t>ขออนุมัติแต่งตั้งผู้จัดทำรายละเอียดคุณลักษณะเฉพาะ</w:t>
      </w:r>
      <w:r w:rsidR="00D047B0" w:rsidRPr="00F002CF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D047B0" w:rsidRPr="00F002CF">
        <w:rPr>
          <w:rFonts w:ascii="TH SarabunIT๙" w:hAnsi="TH SarabunIT๙" w:cs="TH SarabunIT๙"/>
          <w:sz w:val="32"/>
          <w:szCs w:val="32"/>
          <w:cs/>
        </w:rPr>
        <w:t>กำหนดราคากลาง</w:t>
      </w:r>
      <w:r w:rsidR="00947557" w:rsidRPr="00F002CF">
        <w:rPr>
          <w:rFonts w:ascii="TH SarabunIT๙" w:hAnsi="TH SarabunIT๙" w:cs="TH SarabunIT๙" w:hint="cs"/>
          <w:sz w:val="32"/>
          <w:szCs w:val="32"/>
          <w:cs/>
        </w:rPr>
        <w:t>ซื้อน้ำมันเชื้อเพลิง</w:t>
      </w:r>
    </w:p>
    <w:p w14:paraId="55D52FEF" w14:textId="258A46AB" w:rsidR="00416ABF" w:rsidRPr="00F002CF" w:rsidRDefault="00947557" w:rsidP="00F74F92">
      <w:pPr>
        <w:tabs>
          <w:tab w:val="left" w:pos="9000"/>
          <w:tab w:val="left" w:pos="9090"/>
        </w:tabs>
        <w:spacing w:line="247" w:lineRule="auto"/>
        <w:rPr>
          <w:rFonts w:ascii="TH SarabunIT๙" w:hAnsi="TH SarabunIT๙" w:cs="TH SarabunIT๙"/>
          <w:sz w:val="32"/>
          <w:szCs w:val="32"/>
        </w:rPr>
      </w:pPr>
      <w:r w:rsidRPr="00F002CF">
        <w:rPr>
          <w:rFonts w:ascii="TH SarabunIT๙" w:hAnsi="TH SarabunIT๙" w:cs="TH SarabunIT๙" w:hint="cs"/>
          <w:sz w:val="32"/>
          <w:szCs w:val="32"/>
          <w:cs/>
        </w:rPr>
        <w:t xml:space="preserve">          เพื่อใช้สำหรับรถราชการของกอง</w:t>
      </w:r>
      <w:r w:rsidR="00D047B0" w:rsidRPr="00F002CF">
        <w:rPr>
          <w:rFonts w:ascii="TH SarabunIT๙" w:hAnsi="TH SarabunIT๙" w:cs="TH SarabunIT๙" w:hint="cs"/>
          <w:sz w:val="32"/>
          <w:szCs w:val="32"/>
          <w:cs/>
        </w:rPr>
        <w:t>บริหารหาร</w:t>
      </w:r>
      <w:r w:rsidRPr="00F002CF">
        <w:rPr>
          <w:rFonts w:ascii="TH SarabunIT๙" w:hAnsi="TH SarabunIT๙" w:cs="TH SarabunIT๙" w:hint="cs"/>
          <w:sz w:val="32"/>
          <w:szCs w:val="32"/>
          <w:cs/>
        </w:rPr>
        <w:t xml:space="preserve">คลัง ประจำปีงบประมาณ </w:t>
      </w:r>
      <w:r w:rsidR="00416ABF" w:rsidRPr="00F002CF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Pr="00F002CF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7A1770" w:rsidRPr="00F002CF">
        <w:rPr>
          <w:rFonts w:ascii="TH SarabunIT๙" w:hAnsi="TH SarabunIT๙" w:cs="TH SarabunIT๙" w:hint="cs"/>
          <w:sz w:val="32"/>
          <w:szCs w:val="32"/>
          <w:cs/>
        </w:rPr>
        <w:t>7</w:t>
      </w:r>
      <w:r w:rsidR="006F6C0A" w:rsidRPr="00F002CF">
        <w:rPr>
          <w:rFonts w:ascii="TH SarabunIT๙" w:hAnsi="TH SarabunIT๙" w:cs="TH SarabunIT๙"/>
          <w:sz w:val="32"/>
          <w:szCs w:val="32"/>
          <w:cs/>
        </w:rPr>
        <w:t xml:space="preserve"> โดยวิธี</w:t>
      </w:r>
    </w:p>
    <w:p w14:paraId="2531F49C" w14:textId="4DD35893" w:rsidR="006F6C0A" w:rsidRPr="00F002CF" w:rsidRDefault="00416ABF" w:rsidP="00F74F92">
      <w:pPr>
        <w:tabs>
          <w:tab w:val="left" w:pos="9000"/>
          <w:tab w:val="left" w:pos="9090"/>
        </w:tabs>
        <w:spacing w:line="247" w:lineRule="auto"/>
        <w:rPr>
          <w:rFonts w:ascii="TH SarabunIT๙" w:hAnsi="TH SarabunIT๙" w:cs="TH SarabunIT๙"/>
          <w:sz w:val="32"/>
          <w:szCs w:val="32"/>
        </w:rPr>
      </w:pPr>
      <w:r w:rsidRPr="00F002CF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F6C0A" w:rsidRPr="00F002CF">
        <w:rPr>
          <w:rFonts w:ascii="TH SarabunIT๙" w:hAnsi="TH SarabunIT๙" w:cs="TH SarabunIT๙"/>
          <w:sz w:val="32"/>
          <w:szCs w:val="32"/>
          <w:cs/>
        </w:rPr>
        <w:t>เฉพาะเจาะจง ตามมาตรา ๕๖ วรรคหนึ่ง (๒) (ข)</w:t>
      </w:r>
    </w:p>
    <w:p w14:paraId="25D80AC8" w14:textId="77777777" w:rsidR="007D0D63" w:rsidRDefault="007D0D63" w:rsidP="007D0D63">
      <w:pPr>
        <w:tabs>
          <w:tab w:val="left" w:pos="9000"/>
          <w:tab w:val="left" w:pos="9090"/>
        </w:tabs>
        <w:spacing w:line="120" w:lineRule="exact"/>
        <w:rPr>
          <w:rFonts w:ascii="TH SarabunIT๙" w:hAnsi="TH SarabunIT๙" w:cs="TH SarabunIT๙"/>
          <w:sz w:val="32"/>
          <w:szCs w:val="32"/>
        </w:rPr>
      </w:pPr>
    </w:p>
    <w:p w14:paraId="0881DCB7" w14:textId="2E7044BE" w:rsidR="006F6C0A" w:rsidRDefault="006F6C0A" w:rsidP="007D0D63">
      <w:pPr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หัวหน้ากลุ่มพัสดุ (ผ่านหัวหน้างานจัดซื้อจัดจ้าง)</w:t>
      </w:r>
    </w:p>
    <w:p w14:paraId="240A0A3C" w14:textId="77777777" w:rsidR="007D0D63" w:rsidRDefault="007D0D63" w:rsidP="007D0D63">
      <w:pPr>
        <w:spacing w:before="120" w:line="120" w:lineRule="exact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FD1C5D" w14:textId="76806B2C" w:rsidR="006F6C0A" w:rsidRDefault="008A3252" w:rsidP="007D0D6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D0D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6C0A">
        <w:rPr>
          <w:rFonts w:ascii="TH SarabunIT๙" w:hAnsi="TH SarabunIT๙" w:cs="TH SarabunIT๙"/>
          <w:sz w:val="32"/>
          <w:szCs w:val="32"/>
          <w:cs/>
        </w:rPr>
        <w:t>ความเป็นมา</w:t>
      </w:r>
    </w:p>
    <w:p w14:paraId="21360B5B" w14:textId="335CC745" w:rsidR="00FA2FBE" w:rsidRPr="005D71C6" w:rsidRDefault="00FA2FBE" w:rsidP="007D0D63">
      <w:pPr>
        <w:tabs>
          <w:tab w:val="left" w:pos="1701"/>
        </w:tabs>
        <w:ind w:firstLine="1368"/>
        <w:jc w:val="thaiDistribute"/>
        <w:rPr>
          <w:rFonts w:ascii="TH SarabunIT๙" w:hAnsi="TH SarabunIT๙" w:cs="TH SarabunIT๙"/>
          <w:sz w:val="32"/>
          <w:szCs w:val="32"/>
        </w:rPr>
      </w:pPr>
      <w:r w:rsidRPr="00321BB6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321BB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F6C0A" w:rsidRPr="00321BB6">
        <w:rPr>
          <w:rFonts w:ascii="TH SarabunIT๙" w:hAnsi="TH SarabunIT๙" w:cs="TH SarabunIT๙"/>
          <w:sz w:val="32"/>
          <w:szCs w:val="32"/>
          <w:cs/>
        </w:rPr>
        <w:t>ตาม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 xml:space="preserve">หนังสือ </w:t>
      </w:r>
      <w:r w:rsidR="006F6C0A" w:rsidRPr="00321BB6">
        <w:rPr>
          <w:rFonts w:ascii="TH SarabunIT๙" w:hAnsi="TH SarabunIT๙" w:cs="TH SarabunIT๙"/>
          <w:sz w:val="32"/>
          <w:szCs w:val="32"/>
          <w:cs/>
        </w:rPr>
        <w:t>ที่ สธ 040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>5.1</w:t>
      </w:r>
      <w:r w:rsidR="006F6C0A" w:rsidRPr="00321BB6">
        <w:rPr>
          <w:rFonts w:ascii="TH SarabunIT๙" w:hAnsi="TH SarabunIT๙" w:cs="TH SarabunIT๙"/>
          <w:sz w:val="32"/>
          <w:szCs w:val="32"/>
          <w:cs/>
        </w:rPr>
        <w:t>/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414</w:t>
      </w:r>
      <w:r w:rsidR="006F6C0A" w:rsidRPr="00321BB6">
        <w:rPr>
          <w:rFonts w:ascii="TH SarabunIT๙" w:hAnsi="TH SarabunIT๙" w:cs="TH SarabunIT๙"/>
          <w:sz w:val="32"/>
          <w:szCs w:val="32"/>
          <w:cs/>
        </w:rPr>
        <w:t xml:space="preserve"> ลงวันที่ 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6F6C0A" w:rsidRPr="00321BB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6F6C0A" w:rsidRPr="00321BB6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6</w:t>
      </w:r>
      <w:r w:rsidR="006F6C0A" w:rsidRPr="00321BB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21BB6">
        <w:rPr>
          <w:rFonts w:ascii="TH SarabunIT๙" w:hAnsi="TH SarabunIT๙" w:cs="TH SarabunIT๙" w:hint="cs"/>
          <w:sz w:val="32"/>
          <w:szCs w:val="32"/>
          <w:cs/>
        </w:rPr>
        <w:t xml:space="preserve">กลุ่มบริหารทั่วไป 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321BB6">
        <w:rPr>
          <w:rFonts w:ascii="TH SarabunIT๙" w:hAnsi="TH SarabunIT๙" w:cs="TH SarabunIT๙" w:hint="cs"/>
          <w:sz w:val="32"/>
          <w:szCs w:val="32"/>
          <w:cs/>
        </w:rPr>
        <w:t>แจ้งความประสงค์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321BB6">
        <w:rPr>
          <w:rFonts w:ascii="TH SarabunIT๙" w:hAnsi="TH SarabunIT๙" w:cs="TH SarabunIT๙" w:hint="cs"/>
          <w:sz w:val="32"/>
          <w:szCs w:val="32"/>
          <w:cs/>
        </w:rPr>
        <w:t>ซื้อน้ำมันเชื้อเพลิง</w:t>
      </w:r>
      <w:r w:rsidR="00321BB6" w:rsidRPr="00321BB6">
        <w:rPr>
          <w:rFonts w:ascii="TH SarabunIT๙" w:hAnsi="TH SarabunIT๙" w:cs="TH SarabunIT๙" w:hint="cs"/>
          <w:sz w:val="32"/>
          <w:szCs w:val="32"/>
          <w:cs/>
        </w:rPr>
        <w:t>เพื่อใช้สำหรับรถราชการของกอง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321BB6" w:rsidRPr="00321BB6">
        <w:rPr>
          <w:rFonts w:ascii="TH SarabunIT๙" w:hAnsi="TH SarabunIT๙" w:cs="TH SarabunIT๙" w:hint="cs"/>
          <w:sz w:val="32"/>
          <w:szCs w:val="32"/>
          <w:cs/>
        </w:rPr>
        <w:t xml:space="preserve">คลัง </w:t>
      </w:r>
      <w:r w:rsidR="005D71C6">
        <w:rPr>
          <w:rFonts w:ascii="TH SarabunIT๙" w:hAnsi="TH SarabunIT๙" w:cs="TH SarabunIT๙" w:hint="cs"/>
          <w:sz w:val="32"/>
          <w:szCs w:val="32"/>
          <w:cs/>
        </w:rPr>
        <w:t>ประจำปีงบประมาณ พ.ศ. 256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7</w:t>
      </w:r>
      <w:r w:rsidR="005D71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321BB6">
        <w:rPr>
          <w:rFonts w:ascii="TH SarabunIT๙" w:hAnsi="TH SarabunIT๙" w:cs="TH SarabunIT๙" w:hint="cs"/>
          <w:sz w:val="32"/>
          <w:szCs w:val="32"/>
          <w:cs/>
        </w:rPr>
        <w:t>เพื่อใช้เป็นเชื้อเพลิงสำหรับรถยนต์ราชการ ที่ใช้ในการปฏิบัติราชการของกอง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Pr="00321BB6">
        <w:rPr>
          <w:rFonts w:ascii="TH SarabunIT๙" w:hAnsi="TH SarabunIT๙" w:cs="TH SarabunIT๙" w:hint="cs"/>
          <w:sz w:val="32"/>
          <w:szCs w:val="32"/>
          <w:cs/>
        </w:rPr>
        <w:t xml:space="preserve">คลัง </w:t>
      </w:r>
      <w:r w:rsidR="00D047B0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D047B0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เป็นระยะเวลา 12 เดือน ตั้งแต่วันที่ 1 ตุลาคม 256</w:t>
      </w:r>
      <w:r w:rsidR="007A1770"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Pr="00D047B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ถึงวันที่ 30 กันยายน 256</w:t>
      </w:r>
      <w:r w:rsidR="007A1770">
        <w:rPr>
          <w:rFonts w:ascii="TH SarabunIT๙" w:hAnsi="TH SarabunIT๙" w:cs="TH SarabunIT๙" w:hint="cs"/>
          <w:spacing w:val="-4"/>
          <w:sz w:val="32"/>
          <w:szCs w:val="32"/>
          <w:cs/>
        </w:rPr>
        <w:t>7</w:t>
      </w:r>
      <w:r w:rsidRPr="00D047B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ในวงเงิน</w:t>
      </w:r>
      <w:r w:rsidR="00323DE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ทั้งสิ้น   </w:t>
      </w:r>
      <w:r w:rsidRPr="00D047B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bookmarkStart w:id="0" w:name="_Hlk146731415"/>
      <w:r w:rsidR="007A1770">
        <w:rPr>
          <w:rFonts w:ascii="TH SarabunIT๙" w:hAnsi="TH SarabunIT๙" w:cs="TH SarabunIT๙" w:hint="cs"/>
          <w:spacing w:val="-4"/>
          <w:sz w:val="32"/>
          <w:szCs w:val="32"/>
          <w:cs/>
        </w:rPr>
        <w:t>3</w:t>
      </w:r>
      <w:r w:rsidRPr="00D047B0">
        <w:rPr>
          <w:rFonts w:ascii="TH SarabunIT๙" w:hAnsi="TH SarabunIT๙" w:cs="TH SarabunIT๙" w:hint="cs"/>
          <w:spacing w:val="-4"/>
          <w:sz w:val="32"/>
          <w:szCs w:val="32"/>
          <w:cs/>
        </w:rPr>
        <w:t>5,000.00 บาท</w:t>
      </w:r>
      <w:r w:rsidRPr="00321B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047B0">
        <w:rPr>
          <w:rFonts w:ascii="TH SarabunIT๙" w:hAnsi="TH SarabunIT๙" w:cs="TH SarabunIT๙" w:hint="cs"/>
          <w:sz w:val="32"/>
          <w:szCs w:val="32"/>
          <w:cs/>
        </w:rPr>
        <w:t>(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Pr="00D047B0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  <w:bookmarkEnd w:id="0"/>
      <w:r w:rsidRPr="00D047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047B0">
        <w:rPr>
          <w:rFonts w:ascii="TH SarabunIT๙" w:hAnsi="TH SarabunIT๙" w:cs="TH SarabunIT๙"/>
          <w:sz w:val="32"/>
          <w:szCs w:val="32"/>
          <w:cs/>
        </w:rPr>
        <w:t>โดยวิธีเฉพาะเจาะจง ตามมาตรา ๕๖ วรรคหนึ่ง (๒) (ข)</w:t>
      </w:r>
      <w:r w:rsidRPr="00D047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1" w:name="_Hlk146731537"/>
      <w:r w:rsidR="007A1770" w:rsidRPr="006756AC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จ่ายจากเงินงบประมาณรายจ่าย ประจำปีงบประมาณ พ.ศ. 2566 ไปพลางก่อน </w:t>
      </w:r>
      <w:r w:rsidR="007A1770" w:rsidRPr="006756AC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bookmarkEnd w:id="1"/>
      <w:r w:rsidR="00D047B0" w:rsidRPr="005D71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71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15E675E" w14:textId="379C661B" w:rsidR="00FA2FBE" w:rsidRDefault="007A1770" w:rsidP="007D0D63">
      <w:pPr>
        <w:ind w:firstLine="1366"/>
        <w:jc w:val="thaiDistribute"/>
        <w:rPr>
          <w:rFonts w:ascii="TH SarabunIT๙" w:hAnsi="TH SarabunIT๙" w:cs="TH SarabunIT๙"/>
          <w:sz w:val="32"/>
          <w:szCs w:val="32"/>
        </w:rPr>
      </w:pPr>
      <w:r w:rsidRPr="00B95A00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61406F">
        <w:rPr>
          <w:rFonts w:ascii="TH SarabunIT๙" w:hAnsi="TH SarabunIT๙" w:cs="TH SarabunIT๙" w:hint="cs"/>
          <w:sz w:val="32"/>
          <w:szCs w:val="32"/>
          <w:cs/>
        </w:rPr>
        <w:t xml:space="preserve">กลุ่มงบประมาณ แจ้งว่า เงินงบประมาณรายจ่าย ประจำปี พ.ศ. 2566 ไปพลางก่อน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1406F">
        <w:rPr>
          <w:rFonts w:ascii="TH SarabunIT๙" w:hAnsi="TH SarabunIT๙" w:cs="TH SarabunIT๙" w:hint="cs"/>
          <w:sz w:val="32"/>
          <w:szCs w:val="32"/>
          <w:cs/>
        </w:rPr>
        <w:t xml:space="preserve">ยังไม่ได้รับจัดสรร จึงได้สำเนาเรื่องไว้และจะผูกพันเงินงบประมาณ </w:t>
      </w:r>
      <w:r>
        <w:rPr>
          <w:rFonts w:ascii="TH SarabunIT๙" w:hAnsi="TH SarabunIT๙" w:cs="TH SarabunIT๙" w:hint="cs"/>
          <w:sz w:val="32"/>
          <w:szCs w:val="32"/>
          <w:cs/>
        </w:rPr>
        <w:t>หลังจาก</w:t>
      </w:r>
      <w:r w:rsidRPr="0061406F">
        <w:rPr>
          <w:rFonts w:ascii="TH SarabunIT๙" w:hAnsi="TH SarabunIT๙" w:cs="TH SarabunIT๙" w:hint="cs"/>
          <w:sz w:val="32"/>
          <w:szCs w:val="32"/>
          <w:cs/>
        </w:rPr>
        <w:t>ได้รับจัดสรรเงินแล้ว จึงเสนอ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61406F">
        <w:rPr>
          <w:rFonts w:ascii="TH SarabunIT๙" w:hAnsi="TH SarabunIT๙" w:cs="TH SarabunIT๙" w:hint="cs"/>
          <w:sz w:val="32"/>
          <w:szCs w:val="32"/>
          <w:cs/>
        </w:rPr>
        <w:t>กลุ่มพัสดุดำเนินการในส่วนที่เกี่ยวข้องต่อไป</w:t>
      </w:r>
    </w:p>
    <w:p w14:paraId="0605DBAD" w14:textId="77777777" w:rsidR="007D0D63" w:rsidRPr="00F33B74" w:rsidRDefault="007D0D63" w:rsidP="007D0D63">
      <w:pPr>
        <w:spacing w:line="120" w:lineRule="exact"/>
        <w:ind w:firstLine="1366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DB05BAA" w14:textId="3D3B25F8" w:rsidR="006F6C0A" w:rsidRDefault="008A3252" w:rsidP="00F74F92">
      <w:pPr>
        <w:spacing w:line="247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7D0D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6C0A">
        <w:rPr>
          <w:rFonts w:ascii="TH SarabunIT๙" w:hAnsi="TH SarabunIT๙" w:cs="TH SarabunIT๙"/>
          <w:sz w:val="32"/>
          <w:szCs w:val="32"/>
          <w:cs/>
        </w:rPr>
        <w:t>ข้อพิจารณา</w:t>
      </w:r>
    </w:p>
    <w:p w14:paraId="41B94C6B" w14:textId="3E2EE7A2" w:rsidR="006F6C0A" w:rsidRDefault="006F6C0A" w:rsidP="00F74F92">
      <w:pPr>
        <w:spacing w:line="247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1. ตามกฎกระทรวง กำหนดวงเงินการจัดซื้อจัดจ้างพัสดุโดยวิธีเฉพาะเจาะจง วงเงินการจัดซื้อจัดจ้างที่ไม่ทำข้อตกลงเป็นหนังสือ และวงเงินการจัดซื้อจัดจ้างในการแต่งตั้งผู้ตรวจรับพัสดุ พ.ศ. 2560 ข้อ 1 กำหนดว่า การจัดซื้อจัดจ้างสินค้า งานบริการ หรืองานก่อสร้าง ที่มีการผลิต จำหน่าย ก่อสร้าง </w:t>
      </w:r>
      <w:r w:rsidR="007145C0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/>
          <w:sz w:val="32"/>
          <w:szCs w:val="32"/>
          <w:cs/>
        </w:rPr>
        <w:t>หรือให้บริการทั่วไป และมีวงเงินในการจัดซื้อจัดจ้างครั้งหนึ่งไม่เกิน 500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000.00 บาท ให้ใช้วิธีเฉพาะเจาะจง</w:t>
      </w:r>
    </w:p>
    <w:p w14:paraId="7CB57F88" w14:textId="0BE5EA02" w:rsidR="006F6C0A" w:rsidRDefault="006F6C0A" w:rsidP="00F74F92">
      <w:pPr>
        <w:spacing w:line="247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ตามระเบียบกระทรวงการคลังว่าด้วยการจัดซื้อจัดจ้างและการบริหารพัสดุภาครัฐ </w:t>
      </w:r>
      <w:r w:rsidR="00AD6FB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พ.ศ. 2560 ข้อ 21 กำหนดว่า ในการซื้อหรือจ้างที่มิใช่การจ้างก่อสร้าง ให้หัวหน้าหน่วยงานของรัฐแต่งตั้งคณะกรรมการขึ้นมาคณะหนึ่ง หรือจะให้เจ้าหน้าที่หรือบุคคลใดบุคคลหนึ่งรับผิดชอบในการจัดทำร่างขอบเขตของงานหรือรายละเอียดคุณลักษณะเฉพาะของพัสดุที่จะซื้อหรือจ้าง รวมทั้งกำหนดหลักเกณฑ์การพิจารณาคัดเลือกข้อเสนอด้วย</w:t>
      </w:r>
    </w:p>
    <w:p w14:paraId="560C7935" w14:textId="3792C0B1" w:rsidR="00347AE3" w:rsidRDefault="007A1770" w:rsidP="00347AE3">
      <w:pPr>
        <w:spacing w:line="247" w:lineRule="auto"/>
        <w:ind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576F99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347AE3">
        <w:rPr>
          <w:rFonts w:ascii="TH SarabunIT๙" w:hAnsi="TH SarabunIT๙" w:cs="TH SarabunIT๙" w:hint="cs"/>
          <w:sz w:val="32"/>
          <w:szCs w:val="32"/>
          <w:cs/>
        </w:rPr>
        <w:t>แนวทางปฏิบัติในการจัดซื้อน้ำมันเชื้อเพลิงเพื่อใช้ในการปฏิบัติราชการตามภารกิจของหน่วยงานของรัฐ</w:t>
      </w:r>
      <w:r w:rsidR="00347AE3" w:rsidRPr="00347AE3">
        <w:rPr>
          <w:rFonts w:ascii="TH SarabunIT๙" w:hAnsi="TH SarabunIT๙" w:cs="TH SarabunIT๙"/>
          <w:sz w:val="32"/>
          <w:szCs w:val="32"/>
        </w:rPr>
        <w:t xml:space="preserve"> </w:t>
      </w:r>
      <w:r w:rsidR="00347AE3" w:rsidRPr="00347AE3">
        <w:rPr>
          <w:rFonts w:ascii="TH SarabunIT๙" w:hAnsi="TH SarabunIT๙" w:cs="TH SarabunIT๙"/>
          <w:sz w:val="32"/>
          <w:szCs w:val="32"/>
          <w:cs/>
        </w:rPr>
        <w:t xml:space="preserve">แนบท้ายหนังสือคณะกรรมการวินิจฉัยปัญหาการจัดซื้อจัดจ้างและการบริหารพัสดุภาครัฐ </w:t>
      </w:r>
      <w:r w:rsidR="00576F99">
        <w:rPr>
          <w:rFonts w:ascii="TH SarabunIT๙" w:hAnsi="TH SarabunIT๙" w:cs="TH SarabunIT๙" w:hint="cs"/>
          <w:sz w:val="32"/>
          <w:szCs w:val="32"/>
          <w:cs/>
        </w:rPr>
        <w:t xml:space="preserve">ด่วนที่สุด ที่ กค (กวจ) 0405.2/ว 179 ลงวันที่ 9 เมษายน 2561 ข้อ 2 </w:t>
      </w:r>
      <w:r w:rsidR="00576F99" w:rsidRPr="008A3252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การจัดซื้อน้ำมันเชื้อเพลิงเพื่อใช้ในการปฏิบัติราชการตามภารกิจของหน่วยงาน ข้อ 2.1 การจัดซื้อน้ำมันเชื้อเพลิง</w:t>
      </w:r>
      <w:r w:rsidR="00576F99">
        <w:rPr>
          <w:rFonts w:ascii="TH SarabunIT๙" w:hAnsi="TH SarabunIT๙" w:cs="TH SarabunIT๙" w:hint="cs"/>
          <w:spacing w:val="-4"/>
          <w:sz w:val="32"/>
          <w:szCs w:val="32"/>
          <w:cs/>
        </w:rPr>
        <w:t>ตามพระราชบัญญัติการจัดซื้อ</w:t>
      </w:r>
      <w:r w:rsidR="00347AE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="00576F99"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จัดจ้างและการบริหารพัสดุภาครัฐ พ.ศ. 2560 มาตรา 56 วรรคหนึ่ง (2) (ข) กรณี</w:t>
      </w:r>
      <w:r w:rsidR="008A3252">
        <w:rPr>
          <w:rFonts w:ascii="TH SarabunIT๙" w:hAnsi="TH SarabunIT๙" w:cs="TH SarabunIT๙" w:hint="cs"/>
          <w:spacing w:val="-4"/>
          <w:sz w:val="32"/>
          <w:szCs w:val="32"/>
          <w:cs/>
        </w:rPr>
        <w:t>หน่วยงานของรัฐไม่มีภาชนะ</w:t>
      </w:r>
      <w:r w:rsidR="00347AE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8A3252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ที่ใช้สำหรับเก็บรักษาน้ำมันเชื้อเพลิง ให้หน่วยงานของรัฐจัดซื้อน้ำมันเชื้อเพลิงโดยวิธีเฉพาะเจาะจงจากสถานีบริการ</w:t>
      </w:r>
      <w:r w:rsidR="00576F99">
        <w:rPr>
          <w:rFonts w:ascii="TH SarabunIT๙" w:hAnsi="TH SarabunIT๙" w:cs="TH SarabunIT๙" w:hint="cs"/>
          <w:spacing w:val="-4"/>
          <w:sz w:val="32"/>
          <w:szCs w:val="32"/>
          <w:cs/>
        </w:rPr>
        <w:t>น้ำมันเชื้อเพลิงใดก็ได้</w:t>
      </w:r>
    </w:p>
    <w:p w14:paraId="13F7295C" w14:textId="51309686" w:rsidR="00347AE3" w:rsidRDefault="00347AE3" w:rsidP="00347AE3">
      <w:pPr>
        <w:spacing w:line="247" w:lineRule="auto"/>
        <w:ind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500B627A" w14:textId="252A4CC0" w:rsidR="00347AE3" w:rsidRDefault="00347AE3" w:rsidP="00347AE3">
      <w:pPr>
        <w:spacing w:line="247" w:lineRule="auto"/>
        <w:ind w:firstLine="1440"/>
        <w:jc w:val="right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4. กรณี...</w:t>
      </w:r>
    </w:p>
    <w:p w14:paraId="62CF28EE" w14:textId="63481F0A" w:rsidR="00347AE3" w:rsidRDefault="00347AE3" w:rsidP="00347AE3">
      <w:pPr>
        <w:spacing w:line="247" w:lineRule="auto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lastRenderedPageBreak/>
        <w:t>-2-</w:t>
      </w:r>
    </w:p>
    <w:p w14:paraId="60DBAE27" w14:textId="77777777" w:rsidR="00347AE3" w:rsidRDefault="00347AE3" w:rsidP="00347AE3">
      <w:pPr>
        <w:spacing w:line="240" w:lineRule="exact"/>
        <w:jc w:val="center"/>
        <w:rPr>
          <w:rFonts w:ascii="TH SarabunIT๙" w:hAnsi="TH SarabunIT๙" w:cs="TH SarabunIT๙"/>
          <w:spacing w:val="-4"/>
          <w:sz w:val="32"/>
          <w:szCs w:val="32"/>
        </w:rPr>
      </w:pPr>
    </w:p>
    <w:p w14:paraId="3B40E542" w14:textId="04AF444B" w:rsidR="00F002CF" w:rsidRDefault="007D0D63" w:rsidP="00347AE3">
      <w:pPr>
        <w:spacing w:line="247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5D71C6" w:rsidRPr="00323DE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6F6C0A" w:rsidRPr="00323DE3">
        <w:rPr>
          <w:rFonts w:ascii="TH SarabunIT๙" w:hAnsi="TH SarabunIT๙" w:cs="TH SarabunIT๙"/>
          <w:sz w:val="32"/>
          <w:szCs w:val="32"/>
          <w:cs/>
        </w:rPr>
        <w:t>กรณีซื้อ</w:t>
      </w:r>
      <w:r w:rsidR="00321BB6" w:rsidRPr="00323DE3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น้ำมันเชื้อเพลิงเพื่อใช้สำหรับรถราชการของกอง</w:t>
      </w:r>
      <w:r w:rsidR="00EE72E2" w:rsidRPr="00323DE3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321BB6" w:rsidRPr="00323DE3">
        <w:rPr>
          <w:rFonts w:ascii="TH SarabunIT๙" w:hAnsi="TH SarabunIT๙" w:cs="TH SarabunIT๙" w:hint="cs"/>
          <w:sz w:val="32"/>
          <w:szCs w:val="32"/>
          <w:cs/>
        </w:rPr>
        <w:t xml:space="preserve">คลัง </w:t>
      </w:r>
      <w:r w:rsidR="005D71C6" w:rsidRPr="00323DE3">
        <w:rPr>
          <w:rFonts w:ascii="TH SarabunIT๙" w:hAnsi="TH SarabunIT๙" w:cs="TH SarabunIT๙" w:hint="cs"/>
          <w:sz w:val="32"/>
          <w:szCs w:val="32"/>
          <w:cs/>
        </w:rPr>
        <w:t>ประจำปีงบประมาณ พ.ศ. 256</w:t>
      </w:r>
      <w:r w:rsidR="007A1770">
        <w:rPr>
          <w:rFonts w:ascii="TH SarabunIT๙" w:hAnsi="TH SarabunIT๙" w:cs="TH SarabunIT๙" w:hint="cs"/>
          <w:sz w:val="32"/>
          <w:szCs w:val="32"/>
          <w:cs/>
        </w:rPr>
        <w:t>7</w:t>
      </w:r>
      <w:r w:rsidR="005D71C6" w:rsidRPr="00323DE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F6C0A" w:rsidRPr="00323DE3">
        <w:rPr>
          <w:rFonts w:ascii="TH SarabunIT๙" w:hAnsi="TH SarabunIT๙" w:cs="TH SarabunIT๙"/>
          <w:sz w:val="32"/>
          <w:szCs w:val="32"/>
          <w:cs/>
        </w:rPr>
        <w:t>ในวงเงิน</w:t>
      </w:r>
      <w:r w:rsidR="00323DE3" w:rsidRPr="00323DE3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6F6C0A" w:rsidRPr="00323DE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3</w:t>
      </w:r>
      <w:r w:rsidRPr="00D047B0">
        <w:rPr>
          <w:rFonts w:ascii="TH SarabunIT๙" w:hAnsi="TH SarabunIT๙" w:cs="TH SarabunIT๙" w:hint="cs"/>
          <w:spacing w:val="-4"/>
          <w:sz w:val="32"/>
          <w:szCs w:val="32"/>
          <w:cs/>
        </w:rPr>
        <w:t>5,000.00 บาท</w:t>
      </w:r>
      <w:r w:rsidRPr="00321B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047B0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Pr="00D047B0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  <w:r w:rsidR="00321BB6" w:rsidRPr="00323DE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6C0A" w:rsidRPr="00323DE3">
        <w:rPr>
          <w:rFonts w:ascii="TH SarabunIT๙" w:hAnsi="TH SarabunIT๙" w:cs="TH SarabunIT๙"/>
          <w:sz w:val="32"/>
          <w:szCs w:val="32"/>
          <w:cs/>
        </w:rPr>
        <w:t>เห็นสมควรแต่งตั้ง</w:t>
      </w:r>
      <w:bookmarkStart w:id="2" w:name="_Hlk146729030"/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bookmarkStart w:id="3" w:name="_Hlk146731952"/>
      <w:r w:rsidR="007A1770" w:rsidRPr="008922D9">
        <w:rPr>
          <w:rFonts w:ascii="TH SarabunIT๙" w:hAnsi="TH SarabunIT๙" w:cs="TH SarabunIT๙"/>
          <w:spacing w:val="4"/>
          <w:sz w:val="32"/>
          <w:szCs w:val="32"/>
          <w:cs/>
        </w:rPr>
        <w:t>นางวรรณา วาศด้วงมา ตำแหน่งเจ้าพนักงานธุรการชำนาญงาน</w:t>
      </w:r>
      <w:bookmarkEnd w:id="2"/>
      <w:bookmarkEnd w:id="3"/>
      <w:r w:rsidR="007A1770" w:rsidRPr="008922D9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เป็นผู้จัดทำรายละเอียดคุณลักษณะเฉพา</w:t>
      </w:r>
      <w:r w:rsidR="00F002CF" w:rsidRPr="008922D9">
        <w:rPr>
          <w:rFonts w:ascii="TH SarabunIT๙" w:hAnsi="TH SarabunIT๙" w:cs="TH SarabunIT๙" w:hint="cs"/>
          <w:spacing w:val="4"/>
          <w:sz w:val="32"/>
          <w:szCs w:val="32"/>
          <w:cs/>
        </w:rPr>
        <w:t>ะ</w:t>
      </w:r>
    </w:p>
    <w:p w14:paraId="13B1F4A6" w14:textId="1425AECA" w:rsidR="006F6C0A" w:rsidRDefault="007A1770" w:rsidP="00F002C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630BE">
        <w:rPr>
          <w:rFonts w:ascii="TH SarabunIT๙" w:hAnsi="TH SarabunIT๙" w:cs="TH SarabunIT๙"/>
          <w:sz w:val="32"/>
          <w:szCs w:val="32"/>
          <w:cs/>
        </w:rPr>
        <w:t>และกำหนดราคากลาง โดยให้มีหน้าที่</w:t>
      </w:r>
      <w:r w:rsidRPr="001630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630BE">
        <w:rPr>
          <w:rFonts w:ascii="TH SarabunIT๙" w:hAnsi="TH SarabunIT๙" w:cs="TH SarabunIT๙"/>
          <w:b/>
          <w:bCs/>
          <w:sz w:val="32"/>
          <w:szCs w:val="32"/>
          <w:cs/>
        </w:rPr>
        <w:t>จัดทำรายละเอียดคุณลักษณะเฉพาะ และกำหนดราคากลาง รวมทั้งกำหนดหลักเกณฑ์การพิจารณาคัดเลือกข้อเสนอ ตามระเบียบกระทรวงการคลังว่าด้วยการจัดซื้อจัดจ้าง</w:t>
      </w:r>
      <w:r w:rsidR="008922D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8922D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และการบริหารพัสดุภาครัฐ พ.ศ. 2560</w:t>
      </w:r>
      <w:r w:rsidRPr="008922D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เสนอต่อหัวหน้าหน่วยงานของรัฐ</w:t>
      </w:r>
      <w:r w:rsidRPr="008922D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ภายใน 3 วัน </w:t>
      </w:r>
      <w:r w:rsidRPr="008922D9">
        <w:rPr>
          <w:rFonts w:ascii="TH SarabunIT๙" w:hAnsi="TH SarabunIT๙" w:cs="TH SarabunIT๙"/>
          <w:spacing w:val="-4"/>
          <w:sz w:val="32"/>
          <w:szCs w:val="32"/>
          <w:cs/>
        </w:rPr>
        <w:t>นับจากวันที่ได้รับ</w:t>
      </w:r>
      <w:r w:rsidRPr="008922D9">
        <w:rPr>
          <w:rFonts w:ascii="TH SarabunIT๙" w:hAnsi="TH SarabunIT๙" w:cs="TH SarabunIT๙" w:hint="cs"/>
          <w:spacing w:val="-4"/>
          <w:sz w:val="32"/>
          <w:szCs w:val="32"/>
          <w:cs/>
        </w:rPr>
        <w:t>แต่งตั้ง</w:t>
      </w:r>
      <w:r w:rsidRPr="001630BE">
        <w:rPr>
          <w:rFonts w:ascii="TH SarabunIT๙" w:hAnsi="TH SarabunIT๙" w:cs="TH SarabunIT๙" w:hint="cs"/>
          <w:sz w:val="32"/>
          <w:szCs w:val="32"/>
          <w:cs/>
        </w:rPr>
        <w:t xml:space="preserve"> ถ้ามีเหตุที่ทำให้การรายงานล่าช้า ให้เสนอหัวหน้าหน่วยงานของรัฐพิจารณาขยายเวลาให้ตามความจำเป็น </w:t>
      </w:r>
      <w:r w:rsidR="008922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630BE">
        <w:rPr>
          <w:rFonts w:ascii="TH SarabunIT๙" w:hAnsi="TH SarabunIT๙" w:cs="TH SarabunIT๙" w:hint="cs"/>
          <w:sz w:val="32"/>
          <w:szCs w:val="32"/>
          <w:cs/>
        </w:rPr>
        <w:t>เมื่อรายละเอียดคุณลักษณะเฉพาะและราคากลางได้รับอนุมัติแล้วให้ดำเนินการให้เป็นไปตามระเบียบกระทรวงการคลังว่าด้วยการจัดซื้อจัดจ้างและการบริหารพัสดุภาครัฐ พ.ศ. 2560 ต่อไป</w:t>
      </w:r>
      <w:r w:rsidR="006F6C0A" w:rsidRPr="005D71C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9FE78BE" w14:textId="2DD363A4" w:rsidR="006F6C0A" w:rsidRDefault="00F002CF" w:rsidP="00323DE3">
      <w:pPr>
        <w:spacing w:before="120" w:line="247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6F6C0A">
        <w:rPr>
          <w:rFonts w:ascii="TH SarabunIT๙" w:hAnsi="TH SarabunIT๙" w:cs="TH SarabunIT๙"/>
          <w:sz w:val="32"/>
          <w:szCs w:val="32"/>
          <w:cs/>
        </w:rPr>
        <w:t>ข้อเสนอ</w:t>
      </w:r>
      <w:r w:rsidR="006F6C0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26B19D8" w14:textId="659017AB" w:rsidR="006F6C0A" w:rsidRPr="00F0660B" w:rsidRDefault="006F6C0A" w:rsidP="00576F99">
      <w:pPr>
        <w:tabs>
          <w:tab w:val="left" w:pos="1418"/>
          <w:tab w:val="left" w:pos="900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0660B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จึงเรียนมาเพื่อโปรดพิจารณา หากเห็นชอบโปรดเสนอผู้อำนวยการกอง</w:t>
      </w:r>
      <w:r w:rsidR="002A58C6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Pr="00F0660B">
        <w:rPr>
          <w:rFonts w:ascii="TH SarabunIT๙" w:hAnsi="TH SarabunIT๙" w:cs="TH SarabunIT๙"/>
          <w:sz w:val="32"/>
          <w:szCs w:val="32"/>
          <w:cs/>
        </w:rPr>
        <w:t>คลัง อนุมัติ</w:t>
      </w:r>
      <w:r w:rsidRPr="008C0DE4">
        <w:rPr>
          <w:rFonts w:ascii="TH SarabunIT๙" w:hAnsi="TH SarabunIT๙" w:cs="TH SarabunIT๙"/>
          <w:spacing w:val="-4"/>
          <w:sz w:val="32"/>
          <w:szCs w:val="32"/>
          <w:cs/>
        </w:rPr>
        <w:t>แต่งตั้ง</w:t>
      </w:r>
      <w:r w:rsidR="00F002CF" w:rsidRPr="008C0DE4">
        <w:rPr>
          <w:rFonts w:ascii="TH SarabunIT๙" w:hAnsi="TH SarabunIT๙" w:cs="TH SarabunIT๙"/>
          <w:spacing w:val="-4"/>
          <w:sz w:val="32"/>
          <w:szCs w:val="32"/>
          <w:cs/>
        </w:rPr>
        <w:t>นางวรรณา วาศด้วงมา ตำแหน่งเจ้าพนักงานธุรการชำนาญงาน</w:t>
      </w:r>
      <w:r w:rsidR="00A12B6B" w:rsidRPr="008C0DE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เป็น</w:t>
      </w:r>
      <w:bookmarkStart w:id="4" w:name="_Hlk82178863"/>
      <w:r w:rsidR="00A12B6B" w:rsidRPr="008C0DE4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ผู้จัดทำ</w:t>
      </w:r>
      <w:r w:rsidR="00A12B6B" w:rsidRPr="008C0DE4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รายละเอียดคุณลักษณะ</w:t>
      </w:r>
      <w:r w:rsidR="00A12B6B" w:rsidRPr="0077555C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เฉพาะ</w:t>
      </w:r>
      <w:r w:rsidR="00A12B6B" w:rsidRPr="00880594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และกำหนดราคากลาง</w:t>
      </w:r>
      <w:r w:rsidR="00A12B6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A12B6B" w:rsidRPr="00652E01">
        <w:rPr>
          <w:rFonts w:ascii="TH SarabunIT๙" w:hAnsi="TH SarabunIT๙" w:cs="TH SarabunIT๙"/>
          <w:sz w:val="32"/>
          <w:szCs w:val="32"/>
          <w:cs/>
        </w:rPr>
        <w:t>รวมทั้งกำหนดหลักเกณฑ์การพิจารณา</w:t>
      </w:r>
      <w:r w:rsidR="00A12B6B" w:rsidRPr="00652E01">
        <w:rPr>
          <w:rFonts w:ascii="TH SarabunIT๙" w:hAnsi="TH SarabunIT๙" w:cs="TH SarabunIT๙"/>
          <w:spacing w:val="-8"/>
          <w:sz w:val="32"/>
          <w:szCs w:val="32"/>
          <w:cs/>
        </w:rPr>
        <w:t>คัดเลือกข้อเสนอ</w:t>
      </w:r>
      <w:r w:rsidR="00F0660B" w:rsidRPr="00F0660B">
        <w:rPr>
          <w:rFonts w:ascii="TH SarabunIT๙" w:hAnsi="TH SarabunIT๙" w:cs="TH SarabunIT๙" w:hint="cs"/>
          <w:sz w:val="32"/>
          <w:szCs w:val="32"/>
          <w:cs/>
        </w:rPr>
        <w:t>ซื้อน้ำมันเชื้อเพลิงเพื่อใช้สำหรับรถราชการของกอง</w:t>
      </w:r>
      <w:r w:rsidR="002A58C6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F0660B" w:rsidRPr="00F0660B">
        <w:rPr>
          <w:rFonts w:ascii="TH SarabunIT๙" w:hAnsi="TH SarabunIT๙" w:cs="TH SarabunIT๙" w:hint="cs"/>
          <w:sz w:val="32"/>
          <w:szCs w:val="32"/>
          <w:cs/>
        </w:rPr>
        <w:t xml:space="preserve">คลัง </w:t>
      </w:r>
      <w:r w:rsidR="005D71C6">
        <w:rPr>
          <w:rFonts w:ascii="TH SarabunIT๙" w:hAnsi="TH SarabunIT๙" w:cs="TH SarabunIT๙" w:hint="cs"/>
          <w:sz w:val="32"/>
          <w:szCs w:val="32"/>
          <w:cs/>
        </w:rPr>
        <w:t>ประจำปีงบประมาณ พ.ศ. 256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7</w:t>
      </w:r>
      <w:r w:rsidR="005D71C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F0660B" w:rsidRPr="00F0660B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</w:t>
      </w:r>
      <w:r w:rsidR="00F0660B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วันที่ </w:t>
      </w:r>
      <w:r w:rsidR="008C0DE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="00F0660B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1 ตุลาคม 256</w:t>
      </w:r>
      <w:r w:rsidR="00F002CF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6</w:t>
      </w:r>
      <w:r w:rsidR="00F0660B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ถึงวันที่ 30 กันยายน 256</w:t>
      </w:r>
      <w:r w:rsidR="00F002CF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="00F0660B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ในวงเงิน</w:t>
      </w:r>
      <w:r w:rsidR="00A12B6B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ทั้งสิ้น</w:t>
      </w:r>
      <w:r w:rsidR="00F0660B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002CF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35,000.00 บาท (สามหมื่นห้าพันบาทถ้วน)</w:t>
      </w:r>
      <w:r w:rsidR="00F0660B" w:rsidRPr="00A75A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438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</w:t>
      </w:r>
      <w:r w:rsidR="00F0660B" w:rsidRPr="00A75AD0">
        <w:rPr>
          <w:rFonts w:ascii="TH SarabunIT๙" w:hAnsi="TH SarabunIT๙" w:cs="TH SarabunIT๙"/>
          <w:spacing w:val="-4"/>
          <w:sz w:val="32"/>
          <w:szCs w:val="32"/>
          <w:cs/>
        </w:rPr>
        <w:t>โดยวิธีเฉพาะเจาะจง ตามมาตรา ๕๖</w:t>
      </w:r>
      <w:r w:rsidR="00F0660B" w:rsidRPr="00F0660B">
        <w:rPr>
          <w:rFonts w:ascii="TH SarabunIT๙" w:hAnsi="TH SarabunIT๙" w:cs="TH SarabunIT๙"/>
          <w:sz w:val="32"/>
          <w:szCs w:val="32"/>
          <w:cs/>
        </w:rPr>
        <w:t xml:space="preserve"> วรรคหนึ่ง (๒) (ข</w:t>
      </w:r>
      <w:bookmarkEnd w:id="4"/>
      <w:r w:rsidR="00F002CF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F002CF" w:rsidRPr="006756AC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จ่ายจากเงินงบประมาณรายจ่าย ประจำปีงบประมาณ พ.ศ. 2566 ไปพลางก่อน </w:t>
      </w:r>
      <w:r w:rsidR="00F002CF" w:rsidRPr="006756AC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="00F06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002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0660B">
        <w:rPr>
          <w:rFonts w:ascii="TH SarabunIT๙" w:hAnsi="TH SarabunIT๙" w:cs="TH SarabunIT๙"/>
          <w:sz w:val="32"/>
          <w:szCs w:val="32"/>
          <w:cs/>
        </w:rPr>
        <w:t xml:space="preserve">ต่อไปด้วย จะเป็นพระคุณ </w:t>
      </w:r>
    </w:p>
    <w:p w14:paraId="77087CFB" w14:textId="054E8B97" w:rsidR="00576F99" w:rsidRDefault="00576F99" w:rsidP="00347AE3">
      <w:pPr>
        <w:tabs>
          <w:tab w:val="left" w:pos="1418"/>
          <w:tab w:val="left" w:pos="9000"/>
        </w:tabs>
        <w:spacing w:line="24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4DE551" w14:textId="77777777" w:rsidR="00F002CF" w:rsidRDefault="00F002CF" w:rsidP="00F74F92">
      <w:pPr>
        <w:tabs>
          <w:tab w:val="left" w:pos="1418"/>
          <w:tab w:val="left" w:pos="9000"/>
        </w:tabs>
        <w:spacing w:line="247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8A3694" w14:textId="0DEDDCF6" w:rsidR="006F6C0A" w:rsidRDefault="006F6C0A" w:rsidP="00F74F92">
      <w:pPr>
        <w:spacing w:line="247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(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นางสาวสิริลักษณ์  อ่อนน้อม</w:t>
      </w:r>
      <w:r>
        <w:rPr>
          <w:rFonts w:ascii="TH SarabunIT๙" w:hAnsi="TH SarabunIT๙" w:cs="TH SarabunIT๙"/>
          <w:sz w:val="32"/>
          <w:szCs w:val="32"/>
          <w:cs/>
        </w:rPr>
        <w:t>)</w:t>
      </w:r>
    </w:p>
    <w:p w14:paraId="3A5CBCD5" w14:textId="5330A8B6" w:rsidR="006F6C0A" w:rsidRDefault="006F6C0A" w:rsidP="00F74F92">
      <w:pPr>
        <w:spacing w:line="247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นักวิชาการพัสดุชำนาญการ</w:t>
      </w:r>
    </w:p>
    <w:p w14:paraId="60226002" w14:textId="21CA05D2" w:rsidR="00576F99" w:rsidRDefault="00576F99" w:rsidP="000F7B41">
      <w:pPr>
        <w:spacing w:line="200" w:lineRule="exact"/>
        <w:rPr>
          <w:rFonts w:ascii="TH SarabunIT๙" w:hAnsi="TH SarabunIT๙" w:cs="TH SarabunIT๙"/>
          <w:sz w:val="32"/>
          <w:szCs w:val="32"/>
        </w:rPr>
      </w:pPr>
    </w:p>
    <w:p w14:paraId="31A808E8" w14:textId="0266F602" w:rsidR="00576F99" w:rsidRDefault="00576F99" w:rsidP="00576F9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D33F3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สธ 0405.5/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0D33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002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D33F3">
        <w:rPr>
          <w:rFonts w:ascii="TH SarabunIT๙" w:hAnsi="TH SarabunIT๙" w:cs="TH SarabunIT๙" w:hint="cs"/>
          <w:b/>
          <w:bCs/>
          <w:sz w:val="32"/>
          <w:szCs w:val="32"/>
          <w:cs/>
        </w:rPr>
        <w:t>ลว.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F002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Pr="000D33F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ย</w:t>
      </w:r>
      <w:r w:rsidRPr="000D33F3">
        <w:rPr>
          <w:rFonts w:ascii="TH SarabunIT๙" w:hAnsi="TH SarabunIT๙" w:cs="TH SarabunIT๙" w:hint="cs"/>
          <w:b/>
          <w:bCs/>
          <w:sz w:val="32"/>
          <w:szCs w:val="32"/>
          <w:cs/>
        </w:rPr>
        <w:t>. 256</w:t>
      </w:r>
      <w:r w:rsidR="00F002CF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66A715E" w14:textId="77777777" w:rsidR="00576F99" w:rsidRPr="000D33F3" w:rsidRDefault="00576F99" w:rsidP="00576F99">
      <w:pPr>
        <w:spacing w:line="160" w:lineRule="exact"/>
        <w:rPr>
          <w:rFonts w:ascii="TH SarabunIT๙" w:hAnsi="TH SarabunIT๙" w:cs="TH SarabunIT๙"/>
          <w:b/>
          <w:bCs/>
          <w:sz w:val="32"/>
          <w:szCs w:val="32"/>
        </w:rPr>
      </w:pPr>
    </w:p>
    <w:p w14:paraId="0C8BE8C3" w14:textId="77777777" w:rsidR="00576F99" w:rsidRDefault="00576F99" w:rsidP="00576F9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  ผู้อำนวยการกองบริหารการคลัง</w:t>
      </w:r>
    </w:p>
    <w:p w14:paraId="6E6D2A7F" w14:textId="77777777" w:rsidR="00576F99" w:rsidRDefault="00576F99" w:rsidP="00576F99">
      <w:pPr>
        <w:spacing w:line="140" w:lineRule="exact"/>
        <w:rPr>
          <w:rFonts w:ascii="TH SarabunIT๙" w:hAnsi="TH SarabunIT๙" w:cs="TH SarabunIT๙"/>
          <w:sz w:val="32"/>
          <w:szCs w:val="32"/>
        </w:rPr>
      </w:pPr>
    </w:p>
    <w:p w14:paraId="6D044A09" w14:textId="5E268F0B" w:rsidR="00576F99" w:rsidRPr="00576F99" w:rsidRDefault="00576F99" w:rsidP="00576F99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>เพื่อโปรด</w:t>
      </w:r>
      <w:r w:rsidRPr="00576F99">
        <w:rPr>
          <w:rFonts w:ascii="TH SarabunIT๙" w:hAnsi="TH SarabunIT๙" w:cs="TH SarabunIT๙"/>
          <w:color w:val="000000"/>
          <w:sz w:val="32"/>
          <w:szCs w:val="32"/>
          <w:cs/>
        </w:rPr>
        <w:t>อนุมัติแต่งตั้ง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>ผู้จัดทำ</w:t>
      </w:r>
      <w:r w:rsidRPr="00576F9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รายละเอียดคุณลักษณะเฉพาะและกำหนดราคากลาง </w:t>
      </w:r>
      <w:r w:rsidRPr="00576F99">
        <w:rPr>
          <w:rFonts w:ascii="TH SarabunIT๙" w:hAnsi="TH SarabunIT๙" w:cs="TH SarabunIT๙"/>
          <w:sz w:val="32"/>
          <w:szCs w:val="32"/>
          <w:cs/>
        </w:rPr>
        <w:t>รวมทั้ง</w:t>
      </w:r>
      <w:r w:rsidRPr="00576F99">
        <w:rPr>
          <w:rFonts w:ascii="TH SarabunIT๙" w:hAnsi="TH SarabunIT๙" w:cs="TH SarabunIT๙"/>
          <w:spacing w:val="-6"/>
          <w:sz w:val="32"/>
          <w:szCs w:val="32"/>
          <w:cs/>
        </w:rPr>
        <w:t>กำหนดหลักเกณฑ์การพิจารณาคัดเลือกข้อเสนอ</w:t>
      </w:r>
      <w:r w:rsid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ซื้อ</w:t>
      </w:r>
      <w:r w:rsidRPr="00576F99">
        <w:rPr>
          <w:rFonts w:ascii="TH SarabunIT๙" w:hAnsi="TH SarabunIT๙" w:cs="TH SarabunIT๙" w:hint="cs"/>
          <w:spacing w:val="-6"/>
          <w:sz w:val="32"/>
          <w:szCs w:val="32"/>
          <w:cs/>
        </w:rPr>
        <w:t>น้ำมันเชื้อเพลิงเพื่อใช้สำหรับรถราชการของกองบริหารการคลัง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พ.ศ. 256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76F9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>1 ตุลาคม 256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>30 กันยายน 256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 xml:space="preserve"> ในวงเงินทั้งสิ้น </w:t>
      </w:r>
      <w:r w:rsidR="00F002CF">
        <w:rPr>
          <w:rFonts w:ascii="TH SarabunIT๙" w:hAnsi="TH SarabunIT๙" w:cs="TH SarabunIT๙" w:hint="cs"/>
          <w:spacing w:val="-4"/>
          <w:sz w:val="32"/>
          <w:szCs w:val="32"/>
          <w:cs/>
        </w:rPr>
        <w:t>3</w:t>
      </w:r>
      <w:r w:rsidR="00F002CF" w:rsidRPr="00D047B0">
        <w:rPr>
          <w:rFonts w:ascii="TH SarabunIT๙" w:hAnsi="TH SarabunIT๙" w:cs="TH SarabunIT๙" w:hint="cs"/>
          <w:spacing w:val="-4"/>
          <w:sz w:val="32"/>
          <w:szCs w:val="32"/>
          <w:cs/>
        </w:rPr>
        <w:t>5,000.00 บาท</w:t>
      </w:r>
      <w:r w:rsidR="00F002CF" w:rsidRPr="00321B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02CF" w:rsidRPr="00D047B0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F002CF" w:rsidRPr="00D047B0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6F99">
        <w:rPr>
          <w:rFonts w:ascii="TH SarabunIT๙" w:hAnsi="TH SarabunIT๙" w:cs="TH SarabunIT๙"/>
          <w:sz w:val="32"/>
          <w:szCs w:val="32"/>
          <w:cs/>
        </w:rPr>
        <w:t xml:space="preserve">โดยวิธีเฉพาะเจาะจง </w:t>
      </w:r>
      <w:r w:rsidR="000F7B4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002CF">
        <w:rPr>
          <w:rFonts w:ascii="TH SarabunIT๙" w:hAnsi="TH SarabunIT๙" w:cs="TH SarabunIT๙"/>
          <w:spacing w:val="-6"/>
          <w:sz w:val="32"/>
          <w:szCs w:val="32"/>
          <w:cs/>
        </w:rPr>
        <w:t>ตามมาตรา ๕๖ วรรคหนึ่ง (๒) (ข)</w:t>
      </w:r>
      <w:r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002CF" w:rsidRP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จ่ายจากเงินงบประมาณรายจ่าย ประจำปีงบประมาณ พ.ศ. 2566 ไปพลางก่อน</w:t>
      </w:r>
      <w:r w:rsidR="00F002CF" w:rsidRPr="006756AC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F002CF" w:rsidRPr="006756AC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Pr="000F7B4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0F7B4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ตามรายชื่อที่เสนอในข้อพิจารณาข้อ </w:t>
      </w:r>
      <w:r w:rsidR="00F002CF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 xml:space="preserve">โดยให้ดำเนินการให้เป็นไปตามข้อพิจารณาข้อ 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6F99">
        <w:rPr>
          <w:rFonts w:ascii="TH SarabunIT๙" w:hAnsi="TH SarabunIT๙" w:cs="TH SarabunIT๙"/>
          <w:sz w:val="32"/>
          <w:szCs w:val="32"/>
          <w:cs/>
        </w:rPr>
        <w:t>ต่อไปด้วย</w:t>
      </w:r>
      <w:r w:rsidRPr="00576F9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6F99">
        <w:rPr>
          <w:rFonts w:ascii="TH SarabunIT๙" w:hAnsi="TH SarabunIT๙" w:cs="TH SarabunIT๙"/>
          <w:sz w:val="32"/>
          <w:szCs w:val="32"/>
          <w:cs/>
        </w:rPr>
        <w:t>จะเป็นพระคุณ</w:t>
      </w:r>
    </w:p>
    <w:p w14:paraId="58993DDE" w14:textId="360C0E44" w:rsidR="00576F99" w:rsidRDefault="00576F99" w:rsidP="00F002CF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078C0C2A" w14:textId="0B542EF3" w:rsidR="00347AE3" w:rsidRDefault="00347AE3" w:rsidP="00347AE3">
      <w:pPr>
        <w:tabs>
          <w:tab w:val="left" w:pos="1418"/>
        </w:tabs>
        <w:spacing w:line="24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9E75E92" w14:textId="3799CA63" w:rsidR="00576F99" w:rsidRDefault="00347AE3" w:rsidP="00576F9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4D8253" wp14:editId="6B436982">
                <wp:simplePos x="0" y="0"/>
                <wp:positionH relativeFrom="column">
                  <wp:posOffset>405765</wp:posOffset>
                </wp:positionH>
                <wp:positionV relativeFrom="paragraph">
                  <wp:posOffset>36830</wp:posOffset>
                </wp:positionV>
                <wp:extent cx="1314450" cy="44767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553C79" w14:textId="77777777" w:rsidR="000F7B41" w:rsidRDefault="000F7B41" w:rsidP="000F7B41">
                            <w:pPr>
                              <w:spacing w:line="252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 อนุมัติตามข้อเสนอ</w:t>
                            </w:r>
                          </w:p>
                          <w:p w14:paraId="46036F52" w14:textId="77777777" w:rsidR="000F7B41" w:rsidRDefault="000F7B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D825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1.95pt;margin-top:2.9pt;width:103.5pt;height:35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" fillcolor="white [3201]" stroked="f" strokeweight=".5pt">
                <v:textbox>
                  <w:txbxContent>
                    <w:p w14:paraId="59553C79" w14:textId="77777777" w:rsidR="000F7B41" w:rsidRDefault="000F7B41" w:rsidP="000F7B41">
                      <w:pPr>
                        <w:spacing w:line="252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 อนุมัติตามข้อเสนอ</w:t>
                      </w:r>
                    </w:p>
                    <w:p w14:paraId="46036F52" w14:textId="77777777" w:rsidR="000F7B41" w:rsidRDefault="000F7B41"/>
                  </w:txbxContent>
                </v:textbox>
              </v:shape>
            </w:pict>
          </mc:Fallback>
        </mc:AlternateContent>
      </w:r>
    </w:p>
    <w:p w14:paraId="0C23B041" w14:textId="4472B295" w:rsidR="00576F99" w:rsidRDefault="00576F99" w:rsidP="00576F99">
      <w:pPr>
        <w:spacing w:line="252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(นางสาว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สมคิด  ตั้งภูวศาสตร์</w:t>
      </w:r>
      <w:r>
        <w:rPr>
          <w:rFonts w:ascii="TH SarabunIT๙" w:hAnsi="TH SarabunIT๙" w:cs="TH SarabunIT๙"/>
          <w:sz w:val="32"/>
          <w:szCs w:val="32"/>
          <w:cs/>
        </w:rPr>
        <w:t>)</w:t>
      </w:r>
    </w:p>
    <w:p w14:paraId="502D5D58" w14:textId="3AC683B2" w:rsidR="00576F99" w:rsidRDefault="00576F99" w:rsidP="00576F99">
      <w:pPr>
        <w:tabs>
          <w:tab w:val="left" w:pos="1418"/>
        </w:tabs>
        <w:spacing w:line="252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หัวหน้ากลุ่มพัสดุ</w:t>
      </w:r>
    </w:p>
    <w:p w14:paraId="7762C77E" w14:textId="6FB265BF" w:rsidR="00576F99" w:rsidRDefault="00576F99" w:rsidP="00576F99">
      <w:pPr>
        <w:spacing w:line="252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27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กันยายน 256</w:t>
      </w:r>
      <w:r w:rsidR="00F002CF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0C10BB2C" w14:textId="77777777" w:rsidR="00347EBA" w:rsidRDefault="00347EBA" w:rsidP="00347EBA">
      <w:pPr>
        <w:tabs>
          <w:tab w:val="left" w:pos="3600"/>
        </w:tabs>
        <w:jc w:val="center"/>
        <w:rPr>
          <w:rFonts w:ascii="TH SarabunIT๙" w:hAnsi="TH SarabunIT๙" w:cs="TH SarabunIT๙"/>
          <w:b/>
          <w:bCs/>
          <w:spacing w:val="-20"/>
          <w:sz w:val="58"/>
          <w:szCs w:val="58"/>
        </w:rPr>
      </w:pPr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78E93B35" wp14:editId="2F69B43F">
            <wp:simplePos x="0" y="0"/>
            <wp:positionH relativeFrom="column">
              <wp:posOffset>180975</wp:posOffset>
            </wp:positionH>
            <wp:positionV relativeFrom="paragraph">
              <wp:posOffset>-133350</wp:posOffset>
            </wp:positionV>
            <wp:extent cx="464185" cy="539750"/>
            <wp:effectExtent l="0" t="0" r="0" b="0"/>
            <wp:wrapNone/>
            <wp:docPr id="7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บันทึกข้อความ</w:t>
      </w:r>
    </w:p>
    <w:p w14:paraId="3B085AE2" w14:textId="598FA167" w:rsidR="00892C62" w:rsidRPr="0055627C" w:rsidRDefault="00892C62" w:rsidP="00892C62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  <w:cs/>
        </w:rPr>
      </w:pPr>
      <w:r w:rsidRPr="0055627C"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694A07" wp14:editId="0D49B73A">
                <wp:simplePos x="0" y="0"/>
                <wp:positionH relativeFrom="column">
                  <wp:posOffset>838200</wp:posOffset>
                </wp:positionH>
                <wp:positionV relativeFrom="paragraph">
                  <wp:posOffset>236855</wp:posOffset>
                </wp:positionV>
                <wp:extent cx="4914900" cy="0"/>
                <wp:effectExtent l="9525" t="8255" r="9525" b="10795"/>
                <wp:wrapNone/>
                <wp:docPr id="27" name="ตัวเชื่อมต่อ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98889E" id="ตัวเชื่อมต่อตรง 2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">
                <v:stroke dashstyle="1 1" endcap="round"/>
              </v:line>
            </w:pict>
          </mc:Fallback>
        </mc:AlternateContent>
      </w:r>
      <w:r w:rsidRPr="0055627C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55627C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กลุ่ม</w:t>
      </w:r>
      <w:r w:rsidRPr="0055627C">
        <w:rPr>
          <w:rFonts w:ascii="TH SarabunIT๙" w:hAnsi="TH SarabunIT๙" w:cs="TH SarabunIT๙"/>
          <w:sz w:val="32"/>
          <w:szCs w:val="32"/>
          <w:cs/>
        </w:rPr>
        <w:t>พัสดุ  กอง</w:t>
      </w:r>
      <w:r w:rsidR="00347EBA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Pr="0055627C">
        <w:rPr>
          <w:rFonts w:ascii="TH SarabunIT๙" w:hAnsi="TH SarabunIT๙" w:cs="TH SarabunIT๙"/>
          <w:sz w:val="32"/>
          <w:szCs w:val="32"/>
          <w:cs/>
        </w:rPr>
        <w:t>คลัง   โทร</w:t>
      </w:r>
      <w:r w:rsidRPr="0055627C">
        <w:rPr>
          <w:rFonts w:ascii="TH SarabunIT๙" w:hAnsi="TH SarabunIT๙" w:cs="TH SarabunIT๙"/>
          <w:sz w:val="32"/>
          <w:szCs w:val="32"/>
        </w:rPr>
        <w:t xml:space="preserve">. 0 2590 3077   </w:t>
      </w:r>
      <w:r w:rsidRPr="0055627C">
        <w:rPr>
          <w:rFonts w:ascii="TH SarabunIT๙" w:hAnsi="TH SarabunIT๙" w:cs="TH SarabunIT๙" w:hint="cs"/>
          <w:sz w:val="32"/>
          <w:szCs w:val="32"/>
          <w:cs/>
        </w:rPr>
        <w:t>โทรสาร 0 2965 9575</w:t>
      </w:r>
      <w:r w:rsidRPr="0055627C">
        <w:rPr>
          <w:rFonts w:ascii="TH SarabunIT๙" w:hAnsi="TH SarabunIT๙" w:cs="TH SarabunIT๙"/>
          <w:sz w:val="32"/>
          <w:szCs w:val="32"/>
        </w:rPr>
        <w:t xml:space="preserve"> </w:t>
      </w:r>
      <w:r w:rsidRPr="0055627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                         </w:t>
      </w:r>
      <w:r w:rsidRPr="0055627C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14:paraId="4A935782" w14:textId="5479A565" w:rsidR="006F6C0A" w:rsidRDefault="006F6C0A" w:rsidP="006F6C0A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06E6E3" wp14:editId="03D482DC">
                <wp:simplePos x="0" y="0"/>
                <wp:positionH relativeFrom="column">
                  <wp:posOffset>114300</wp:posOffset>
                </wp:positionH>
                <wp:positionV relativeFrom="paragraph">
                  <wp:posOffset>242570</wp:posOffset>
                </wp:positionV>
                <wp:extent cx="2743200" cy="0"/>
                <wp:effectExtent l="9525" t="13970" r="9525" b="5080"/>
                <wp:wrapNone/>
                <wp:docPr id="20" name="ตัวเชื่อมต่อ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C380C0" id="ตัวเชื่อมต่อตรง 20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xDeXSWwIAAHcEAAAOAAAAAAAAAAAAAAAAAC4CAABkcnMvZTJvRG9jLnhtbFBL&#10;AQItABQABgAIAAAAIQCZ2HGG2wAAAAgBAAAPAAAAAAAAAAAAAAAAALUEAABkcnMvZG93bnJldi54&#10;bWxQSwUGAAAAAAQABADzAAAAvQUAAAAA&#10;">
                <v:stroke dashstyle="1 1" endcap="round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AACF716" wp14:editId="288FAD35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244475</wp:posOffset>
                </wp:positionV>
                <wp:extent cx="2592070" cy="0"/>
                <wp:effectExtent l="12065" t="6350" r="5715" b="1270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2948A1" id="ตัวเชื่อมต่อตรง 1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Ms/Ot1cAgAAdwQAAA4AAAAAAAAAAAAAAAAALgIAAGRycy9lMm9Eb2MueG1s&#10;UEsBAi0AFAAGAAgAAAAhAM2lsVfcAAAACQEAAA8AAAAAAAAAAAAAAAAAtgQAAGRycy9kb3ducmV2&#10;LnhtbFBLBQYAAAAABAAEAPMAAAC/BQAAAAA=&#10;">
                <v:stroke dashstyle="1 1" endcap="round"/>
              </v:line>
            </w:pict>
          </mc:Fallback>
        </mc:AlternateConten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  สธ 040</w:t>
      </w:r>
      <w:r w:rsidR="007E1FBF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 w:rsidR="007E1FBF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 w:rsidR="00F238CE">
        <w:rPr>
          <w:rFonts w:ascii="TH SarabunIT๙" w:hAnsi="TH SarabunIT๙" w:cs="TH SarabunIT๙" w:hint="cs"/>
          <w:sz w:val="32"/>
          <w:szCs w:val="32"/>
          <w:cs/>
        </w:rPr>
        <w:t>421</w:t>
      </w:r>
      <w:r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29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47EBA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>
        <w:rPr>
          <w:rFonts w:ascii="TH SarabunIT๙" w:hAnsi="TH SarabunIT๙" w:cs="TH SarabunIT๙"/>
          <w:sz w:val="32"/>
          <w:szCs w:val="32"/>
          <w:cs/>
        </w:rPr>
        <w:t xml:space="preserve">  256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</w:p>
    <w:p w14:paraId="1190F40A" w14:textId="2E435D90" w:rsidR="00651507" w:rsidRPr="004B461B" w:rsidRDefault="006F6C0A" w:rsidP="00347EBA">
      <w:pPr>
        <w:tabs>
          <w:tab w:val="left" w:pos="9000"/>
          <w:tab w:val="left" w:pos="9090"/>
        </w:tabs>
        <w:rPr>
          <w:rFonts w:ascii="TH SarabunIT๙" w:hAnsi="TH SarabunIT๙" w:cs="TH SarabunIT๙"/>
          <w:sz w:val="32"/>
          <w:szCs w:val="32"/>
        </w:rPr>
      </w:pPr>
      <w:r w:rsidRPr="0065150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F49628" wp14:editId="04315673">
                <wp:simplePos x="0" y="0"/>
                <wp:positionH relativeFrom="column">
                  <wp:posOffset>333375</wp:posOffset>
                </wp:positionH>
                <wp:positionV relativeFrom="paragraph">
                  <wp:posOffset>247015</wp:posOffset>
                </wp:positionV>
                <wp:extent cx="5414645" cy="0"/>
                <wp:effectExtent l="9525" t="8890" r="5080" b="10160"/>
                <wp:wrapNone/>
                <wp:docPr id="17" name="ตัวเชื่อมต่อ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0BAD5C" id="ตัวเชื่อมต่อตรง 1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0o9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PFtKPVsCAAB3BAAADgAAAAAAAAAAAAAAAAAuAgAAZHJzL2Uyb0RvYy54bWxQ&#10;SwECLQAUAAYACAAAACEAy8okBdwAAAAIAQAADwAAAAAAAAAAAAAAAAC1BAAAZHJzL2Rvd25yZXYu&#10;eG1sUEsFBgAAAAAEAAQA8wAAAL4FAAAAAA==&#10;">
                <v:stroke dashstyle="1 1" endcap="round"/>
              </v:line>
            </w:pict>
          </mc:Fallback>
        </mc:AlternateContent>
      </w:r>
      <w:r w:rsidRPr="00651507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65150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4B461B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="004B461B" w:rsidRPr="004B461B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B461B">
        <w:rPr>
          <w:rFonts w:ascii="TH SarabunIT๙" w:hAnsi="TH SarabunIT๙" w:cs="TH SarabunIT๙"/>
          <w:sz w:val="32"/>
          <w:szCs w:val="32"/>
          <w:cs/>
        </w:rPr>
        <w:t>ายละเอียดคุณลักษณะเฉพาะ</w:t>
      </w:r>
      <w:r w:rsidR="004B461B" w:rsidRPr="004B461B">
        <w:rPr>
          <w:rFonts w:ascii="TH SarabunIT๙" w:hAnsi="TH SarabunIT๙" w:cs="TH SarabunIT๙" w:hint="cs"/>
          <w:sz w:val="32"/>
          <w:szCs w:val="32"/>
          <w:cs/>
        </w:rPr>
        <w:t xml:space="preserve">และราคากลาง </w:t>
      </w:r>
      <w:r w:rsidR="00E26691" w:rsidRPr="004B461B">
        <w:rPr>
          <w:rFonts w:ascii="TH SarabunIT๙" w:hAnsi="TH SarabunIT๙" w:cs="TH SarabunIT๙"/>
          <w:sz w:val="32"/>
          <w:szCs w:val="32"/>
          <w:cs/>
        </w:rPr>
        <w:t>ซื้อ</w:t>
      </w:r>
      <w:r w:rsidR="00E26691" w:rsidRPr="004B461B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</w:t>
      </w:r>
      <w:r w:rsidR="00651507" w:rsidRPr="004B461B">
        <w:rPr>
          <w:rFonts w:ascii="TH SarabunIT๙" w:hAnsi="TH SarabunIT๙" w:cs="TH SarabunIT๙" w:hint="cs"/>
          <w:sz w:val="32"/>
          <w:szCs w:val="32"/>
          <w:cs/>
        </w:rPr>
        <w:t>เพื่อใช้สำหรับ</w:t>
      </w:r>
      <w:r w:rsidR="004B461B">
        <w:rPr>
          <w:rFonts w:ascii="TH SarabunIT๙" w:hAnsi="TH SarabunIT๙" w:cs="TH SarabunIT๙" w:hint="cs"/>
          <w:sz w:val="32"/>
          <w:szCs w:val="32"/>
          <w:cs/>
        </w:rPr>
        <w:t>รถราชการ</w:t>
      </w:r>
    </w:p>
    <w:p w14:paraId="6820836D" w14:textId="4E135E16" w:rsidR="006F6C0A" w:rsidRPr="004B461B" w:rsidRDefault="00651507" w:rsidP="00347EBA">
      <w:pPr>
        <w:tabs>
          <w:tab w:val="left" w:pos="9000"/>
          <w:tab w:val="left" w:pos="909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4B461B">
        <w:rPr>
          <w:rFonts w:ascii="TH SarabunIT๙" w:hAnsi="TH SarabunIT๙" w:cs="TH SarabunIT๙" w:hint="cs"/>
          <w:spacing w:val="-8"/>
          <w:sz w:val="32"/>
          <w:szCs w:val="32"/>
          <w:cs/>
        </w:rPr>
        <w:t>ของกอง</w:t>
      </w:r>
      <w:r w:rsidR="00347EBA" w:rsidRPr="004B461B">
        <w:rPr>
          <w:rFonts w:ascii="TH SarabunIT๙" w:hAnsi="TH SarabunIT๙" w:cs="TH SarabunIT๙" w:hint="cs"/>
          <w:spacing w:val="-8"/>
          <w:sz w:val="32"/>
          <w:szCs w:val="32"/>
          <w:cs/>
        </w:rPr>
        <w:t>บริหารการ</w:t>
      </w:r>
      <w:r w:rsidRPr="004B461B">
        <w:rPr>
          <w:rFonts w:ascii="TH SarabunIT๙" w:hAnsi="TH SarabunIT๙" w:cs="TH SarabunIT๙" w:hint="cs"/>
          <w:spacing w:val="-8"/>
          <w:sz w:val="32"/>
          <w:szCs w:val="32"/>
          <w:cs/>
        </w:rPr>
        <w:t>คลัง ประจำปีงบประมาณ 256</w:t>
      </w:r>
      <w:r w:rsidR="00FF0434" w:rsidRPr="004B461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4B461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โดยวิธีเฉพาะเจาะจง ตามมาตรา ๕๖ วรรคหนึ่ง (๒) (ข)</w:t>
      </w:r>
    </w:p>
    <w:p w14:paraId="425ECEAE" w14:textId="5ACCF710" w:rsidR="006F6C0A" w:rsidRDefault="006F6C0A" w:rsidP="006F6C0A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="00123C9E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>
        <w:rPr>
          <w:rFonts w:ascii="TH SarabunIT๙" w:hAnsi="TH SarabunIT๙" w:cs="TH SarabunIT๙" w:hint="cs"/>
          <w:sz w:val="32"/>
          <w:szCs w:val="32"/>
          <w:cs/>
        </w:rPr>
        <w:t>คลัง (ผ่านหัวหน้าเจ้าหน้าที่)</w:t>
      </w:r>
    </w:p>
    <w:p w14:paraId="1EE8475B" w14:textId="77777777" w:rsidR="00347EBA" w:rsidRDefault="00347EBA" w:rsidP="00347EBA">
      <w:pPr>
        <w:spacing w:line="140" w:lineRule="exact"/>
        <w:ind w:left="720" w:hanging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A2BC599" w14:textId="39F0D110" w:rsidR="006F6C0A" w:rsidRPr="007E1FBF" w:rsidRDefault="00347EBA" w:rsidP="007226EE">
      <w:pPr>
        <w:tabs>
          <w:tab w:val="left" w:pos="1134"/>
        </w:tabs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   </w:t>
      </w:r>
      <w:r w:rsidR="006F6C0A" w:rsidRPr="007E1FBF">
        <w:rPr>
          <w:rFonts w:ascii="TH SarabunIT๙" w:hAnsi="TH SarabunIT๙" w:cs="TH SarabunIT๙"/>
          <w:sz w:val="32"/>
          <w:szCs w:val="32"/>
          <w:cs/>
        </w:rPr>
        <w:t>ความเป็นมา</w:t>
      </w:r>
    </w:p>
    <w:p w14:paraId="0C485700" w14:textId="5C17CEA5" w:rsidR="006F6C0A" w:rsidRDefault="006F6C0A" w:rsidP="007226EE">
      <w:pPr>
        <w:pStyle w:val="NoSpacing"/>
        <w:tabs>
          <w:tab w:val="left" w:pos="993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eastAsia="Times New Roman" w:hAnsi="TH SarabunIT๙" w:cs="TH SarabunIT๙"/>
          <w:color w:val="000000"/>
          <w:spacing w:val="-8"/>
          <w:sz w:val="32"/>
          <w:szCs w:val="32"/>
          <w:cs/>
        </w:rPr>
        <w:t>ตาม</w:t>
      </w:r>
      <w:r w:rsidR="00334884" w:rsidRPr="004B461B">
        <w:rPr>
          <w:rFonts w:ascii="TH SarabunIT๙" w:eastAsia="Times New Roman" w:hAnsi="TH SarabunIT๙" w:cs="TH SarabunIT๙" w:hint="cs"/>
          <w:color w:val="000000"/>
          <w:spacing w:val="-8"/>
          <w:sz w:val="32"/>
          <w:szCs w:val="32"/>
          <w:cs/>
        </w:rPr>
        <w:t xml:space="preserve">หนังสือ </w:t>
      </w:r>
      <w:r w:rsidRPr="004B461B">
        <w:rPr>
          <w:rFonts w:ascii="TH SarabunIT๙" w:eastAsia="Times New Roman" w:hAnsi="TH SarabunIT๙" w:cs="TH SarabunIT๙"/>
          <w:color w:val="000000"/>
          <w:spacing w:val="-8"/>
          <w:sz w:val="32"/>
          <w:szCs w:val="32"/>
          <w:cs/>
        </w:rPr>
        <w:t xml:space="preserve">ที่ </w:t>
      </w:r>
      <w:r w:rsidRPr="004B461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สธ 040</w:t>
      </w:r>
      <w:r w:rsidR="00347EBA" w:rsidRPr="004B461B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5</w:t>
      </w:r>
      <w:r w:rsidRPr="004B461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.5/</w:t>
      </w:r>
      <w:r w:rsidR="00F238CE" w:rsidRPr="004B461B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1761</w:t>
      </w:r>
      <w:r w:rsidRPr="004B461B">
        <w:rPr>
          <w:rFonts w:ascii="TH SarabunIT๙" w:hAnsi="TH SarabunIT๙" w:cs="TH SarabunIT๙"/>
          <w:color w:val="FF0000"/>
          <w:spacing w:val="-8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/>
          <w:spacing w:val="-8"/>
          <w:sz w:val="32"/>
          <w:szCs w:val="32"/>
          <w:cs/>
        </w:rPr>
        <w:t>ล</w:t>
      </w:r>
      <w:r w:rsidRPr="004B461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 xml:space="preserve">งวันที่ </w:t>
      </w:r>
      <w:r w:rsidR="00FF0434" w:rsidRPr="004B461B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27</w:t>
      </w:r>
      <w:r w:rsidRPr="004B461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 xml:space="preserve"> </w:t>
      </w:r>
      <w:r w:rsidR="007226EE" w:rsidRPr="004B461B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กันยายน</w:t>
      </w:r>
      <w:r w:rsidRPr="004B461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 xml:space="preserve"> 256</w:t>
      </w:r>
      <w:r w:rsidR="00FF0434" w:rsidRPr="004B461B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6</w:t>
      </w:r>
      <w:r w:rsidRPr="004B461B">
        <w:rPr>
          <w:rFonts w:ascii="TH SarabunIT๙" w:eastAsia="Times New Roman" w:hAnsi="TH SarabunIT๙" w:cs="TH SarabunIT๙"/>
          <w:color w:val="000000"/>
          <w:spacing w:val="-8"/>
          <w:sz w:val="32"/>
          <w:szCs w:val="32"/>
          <w:cs/>
        </w:rPr>
        <w:t xml:space="preserve"> ผู้อำนวยการกอง</w:t>
      </w:r>
      <w:r w:rsidR="007E1FBF" w:rsidRPr="004B461B">
        <w:rPr>
          <w:rFonts w:ascii="TH SarabunIT๙" w:eastAsia="Times New Roman" w:hAnsi="TH SarabunIT๙" w:cs="TH SarabunIT๙" w:hint="cs"/>
          <w:color w:val="000000"/>
          <w:spacing w:val="-8"/>
          <w:sz w:val="32"/>
          <w:szCs w:val="32"/>
          <w:cs/>
        </w:rPr>
        <w:t>บริหารการ</w:t>
      </w:r>
      <w:r w:rsidRPr="004B461B">
        <w:rPr>
          <w:rFonts w:ascii="TH SarabunIT๙" w:eastAsia="Times New Roman" w:hAnsi="TH SarabunIT๙" w:cs="TH SarabunIT๙"/>
          <w:color w:val="000000"/>
          <w:spacing w:val="-8"/>
          <w:sz w:val="32"/>
          <w:szCs w:val="32"/>
          <w:cs/>
        </w:rPr>
        <w:t>คลัง</w:t>
      </w:r>
      <w:r w:rsidRPr="00347EBA">
        <w:rPr>
          <w:rFonts w:ascii="TH SarabunIT๙" w:eastAsia="Times New Roman" w:hAnsi="TH SarabunIT๙" w:cs="TH SarabunIT๙"/>
          <w:sz w:val="32"/>
          <w:szCs w:val="32"/>
          <w:cs/>
        </w:rPr>
        <w:t>อนุมัติแต่งตั้งผู้จัดทำรายละเอียด</w:t>
      </w:r>
      <w:r w:rsidRPr="00347EBA">
        <w:rPr>
          <w:rFonts w:ascii="TH SarabunIT๙" w:hAnsi="TH SarabunIT๙" w:cs="TH SarabunIT๙"/>
          <w:sz w:val="32"/>
          <w:szCs w:val="32"/>
          <w:cs/>
        </w:rPr>
        <w:t>คุณลักษณะเฉพาะ</w:t>
      </w:r>
      <w:r w:rsidR="000C073C" w:rsidRPr="00347EBA">
        <w:rPr>
          <w:rFonts w:ascii="TH SarabunIT๙" w:eastAsia="Times New Roman" w:hAnsi="TH SarabunIT๙" w:cs="TH SarabunIT๙"/>
          <w:sz w:val="32"/>
          <w:szCs w:val="32"/>
          <w:cs/>
        </w:rPr>
        <w:t>และกำหนดราคากลาง</w:t>
      </w:r>
      <w:r w:rsidR="00E26691" w:rsidRPr="00347EBA">
        <w:rPr>
          <w:rFonts w:ascii="TH SarabunIT๙" w:hAnsi="TH SarabunIT๙" w:cs="TH SarabunIT๙"/>
          <w:sz w:val="32"/>
          <w:szCs w:val="32"/>
          <w:cs/>
        </w:rPr>
        <w:t>ซื้อ</w:t>
      </w:r>
      <w:r w:rsidR="00E26691" w:rsidRPr="00347EBA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>เพื่อใช้สำหรับ</w:t>
      </w:r>
      <w:r w:rsidR="002153E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>รถราชการของ</w:t>
      </w:r>
      <w:bookmarkStart w:id="5" w:name="_Hlk82431600"/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2153ED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>คลัง</w:t>
      </w:r>
      <w:bookmarkEnd w:id="5"/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7</w:t>
      </w:r>
      <w:r w:rsidR="00F95FB1" w:rsidRPr="00347EB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 xml:space="preserve">เป็นระยะเวลา 12 เดือน ตั้งแต่วันที่ </w:t>
      </w:r>
      <w:r w:rsidR="002153ED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>1 ตุลาคม 256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6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7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 xml:space="preserve"> ในวงเงิน 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>,000.00 บาท (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 xml:space="preserve">หมื่นห้าพันบาทถ้วน) 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95FB1" w:rsidRPr="00347EBA">
        <w:rPr>
          <w:rFonts w:ascii="TH SarabunIT๙" w:hAnsi="TH SarabunIT๙" w:cs="TH SarabunIT๙"/>
          <w:sz w:val="32"/>
          <w:szCs w:val="32"/>
          <w:cs/>
        </w:rPr>
        <w:t>โดยวิธีเฉพาะเจาะจง ตามมาตรา ๕๖ วรรคหนึ่ง (๒) (ข)</w:t>
      </w:r>
      <w:r w:rsidR="00F95FB1" w:rsidRPr="00347E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0434" w:rsidRPr="006756AC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จ่ายจากเงินงบประมาณรายจ่าย ประจำปีงบประมาณ พ.ศ. 2566 ไปพลางก่อน </w:t>
      </w:r>
      <w:r w:rsidR="00FF0434" w:rsidRPr="006756AC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Pr="00347EB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238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7EBA">
        <w:rPr>
          <w:rFonts w:ascii="TH SarabunIT๙" w:hAnsi="TH SarabunIT๙" w:cs="TH SarabunIT๙"/>
          <w:sz w:val="32"/>
          <w:szCs w:val="32"/>
          <w:cs/>
        </w:rPr>
        <w:t>นั้น</w:t>
      </w:r>
    </w:p>
    <w:p w14:paraId="337DAC0E" w14:textId="77777777" w:rsidR="00347EBA" w:rsidRPr="00347EBA" w:rsidRDefault="00347EBA" w:rsidP="00347EBA">
      <w:pPr>
        <w:pStyle w:val="NoSpacing"/>
        <w:spacing w:line="140" w:lineRule="exact"/>
        <w:ind w:firstLine="144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E3E5B5D" w14:textId="34431D02" w:rsidR="006F6C0A" w:rsidRPr="00347EBA" w:rsidRDefault="00347EBA" w:rsidP="007226EE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7EB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6C0A" w:rsidRPr="00347EBA">
        <w:rPr>
          <w:rFonts w:ascii="TH SarabunIT๙" w:hAnsi="TH SarabunIT๙" w:cs="TH SarabunIT๙"/>
          <w:sz w:val="32"/>
          <w:szCs w:val="32"/>
          <w:cs/>
        </w:rPr>
        <w:t>ข้อพิจารณา</w:t>
      </w:r>
    </w:p>
    <w:p w14:paraId="4943D9BF" w14:textId="5E70860E" w:rsidR="006F6C0A" w:rsidRPr="00FF0434" w:rsidRDefault="006F6C0A" w:rsidP="00347EBA">
      <w:pPr>
        <w:pStyle w:val="NoSpacing"/>
        <w:ind w:firstLine="1440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 w:rsidRPr="00FF0434">
        <w:rPr>
          <w:rFonts w:ascii="TH SarabunIT๙" w:hAnsi="TH SarabunIT๙" w:cs="TH SarabunIT๙"/>
          <w:sz w:val="32"/>
          <w:szCs w:val="32"/>
          <w:cs/>
          <w:lang w:eastAsia="zh-CN"/>
        </w:rPr>
        <w:t>ดิฉันได้ดำเนินการ</w:t>
      </w:r>
      <w:r w:rsidR="000C073C" w:rsidRPr="00FF0434">
        <w:rPr>
          <w:rFonts w:ascii="TH SarabunIT๙" w:eastAsia="Times New Roman" w:hAnsi="TH SarabunIT๙" w:cs="TH SarabunIT๙"/>
          <w:sz w:val="32"/>
          <w:szCs w:val="32"/>
          <w:cs/>
        </w:rPr>
        <w:t>จัดทำรายละเอียด</w:t>
      </w:r>
      <w:r w:rsidR="000C073C" w:rsidRPr="00FF0434">
        <w:rPr>
          <w:rFonts w:ascii="TH SarabunIT๙" w:hAnsi="TH SarabunIT๙" w:cs="TH SarabunIT๙"/>
          <w:sz w:val="32"/>
          <w:szCs w:val="32"/>
          <w:cs/>
        </w:rPr>
        <w:t>คุณลักษณะเฉพาะซื้อ</w:t>
      </w:r>
      <w:r w:rsidR="000C073C" w:rsidRPr="00FF0434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น้ำมันเชื้อเพลิงเพื่อใช้สำหรับ      รถราชการของ</w:t>
      </w:r>
      <w:r w:rsidR="004A262C" w:rsidRPr="00FF0434">
        <w:rPr>
          <w:rFonts w:ascii="TH SarabunIT๙" w:hAnsi="TH SarabunIT๙" w:cs="TH SarabunIT๙" w:hint="cs"/>
          <w:sz w:val="32"/>
          <w:szCs w:val="32"/>
          <w:cs/>
        </w:rPr>
        <w:t>กองบริหารการคลัง</w:t>
      </w:r>
      <w:r w:rsidR="000C073C" w:rsidRPr="00FF0434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</w:t>
      </w:r>
      <w:r w:rsidR="00FF0434" w:rsidRPr="00FF0434">
        <w:rPr>
          <w:rFonts w:ascii="TH SarabunIT๙" w:hAnsi="TH SarabunIT๙" w:cs="TH SarabunIT๙" w:hint="cs"/>
          <w:sz w:val="32"/>
          <w:szCs w:val="32"/>
          <w:cs/>
        </w:rPr>
        <w:t>7</w:t>
      </w:r>
      <w:r w:rsidR="000C073C" w:rsidRPr="00FF0434">
        <w:rPr>
          <w:rFonts w:ascii="TH SarabunIT๙" w:hAnsi="TH SarabunIT๙" w:cs="TH SarabunIT๙" w:hint="cs"/>
          <w:sz w:val="32"/>
          <w:szCs w:val="32"/>
          <w:cs/>
        </w:rPr>
        <w:t xml:space="preserve"> เป็นระยะเวลา 12 เดือน ตั้งแต่วันที่ </w:t>
      </w:r>
      <w:r w:rsidR="004A262C" w:rsidRPr="00FF0434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0C073C" w:rsidRPr="00FF0434">
        <w:rPr>
          <w:rFonts w:ascii="TH SarabunIT๙" w:hAnsi="TH SarabunIT๙" w:cs="TH SarabunIT๙" w:hint="cs"/>
          <w:sz w:val="32"/>
          <w:szCs w:val="32"/>
          <w:cs/>
        </w:rPr>
        <w:t>1 ตุลาคม 256</w:t>
      </w:r>
      <w:r w:rsidR="00FF0434" w:rsidRPr="00FF0434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073C" w:rsidRPr="00FF0434">
        <w:rPr>
          <w:rFonts w:ascii="TH SarabunIT๙" w:hAnsi="TH SarabunIT๙" w:cs="TH SarabunIT๙" w:hint="cs"/>
          <w:sz w:val="32"/>
          <w:szCs w:val="32"/>
          <w:cs/>
        </w:rPr>
        <w:t xml:space="preserve">  ถึงวันที่ 30 กันยายน 256</w:t>
      </w:r>
      <w:r w:rsidR="00FF0434" w:rsidRPr="00FF0434">
        <w:rPr>
          <w:rFonts w:ascii="TH SarabunIT๙" w:hAnsi="TH SarabunIT๙" w:cs="TH SarabunIT๙" w:hint="cs"/>
          <w:sz w:val="32"/>
          <w:szCs w:val="32"/>
          <w:cs/>
        </w:rPr>
        <w:t>7</w:t>
      </w:r>
      <w:r w:rsidR="000C073C" w:rsidRPr="00FF04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73C" w:rsidRPr="00FF0434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จำนวน </w:t>
      </w:r>
      <w:r w:rsidR="000C073C" w:rsidRPr="00FF0434">
        <w:rPr>
          <w:rFonts w:ascii="TH SarabunIT๙" w:hAnsi="TH SarabunIT๙" w:cs="TH SarabunIT๙" w:hint="cs"/>
          <w:sz w:val="32"/>
          <w:szCs w:val="32"/>
          <w:cs/>
          <w:lang w:eastAsia="zh-CN"/>
        </w:rPr>
        <w:t>1 หน้า และ</w:t>
      </w:r>
      <w:r w:rsidRPr="00FF0434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กำหนดราคากลาง</w:t>
      </w:r>
      <w:r w:rsidR="00025FBF" w:rsidRPr="00FF043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จากการสืบราคาท้องตลาด จาก</w:t>
      </w:r>
      <w:r w:rsidR="00FF0434" w:rsidRPr="00FF043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ผู้ขายจำนวน 3 ราย โดยใช้ราคาต่ำสุดเป็นราคาอ้างอิง</w:t>
      </w:r>
      <w:r w:rsidR="00025FBF" w:rsidRPr="00FF043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FF0434" w:rsidRPr="00FF043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โ</w:t>
      </w:r>
      <w:r w:rsidR="00FF043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ดยกำหนดราคา</w:t>
      </w:r>
      <w:r w:rsidR="00CE079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น้ำมัน</w:t>
      </w:r>
      <w:r w:rsidR="00A9654D" w:rsidRPr="00FF043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ดีเซล </w:t>
      </w:r>
      <w:r w:rsidR="00A9654D" w:rsidRPr="00FF0434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B</w:t>
      </w:r>
      <w:r w:rsidR="00A9654D" w:rsidRPr="00FF0434">
        <w:rPr>
          <w:rFonts w:ascii="TH SarabunPSK" w:hAnsi="TH SarabunPSK" w:cs="TH SarabunPSK"/>
          <w:color w:val="000000"/>
          <w:sz w:val="32"/>
          <w:szCs w:val="32"/>
          <w:lang w:eastAsia="zh-CN"/>
        </w:rPr>
        <w:t>7</w:t>
      </w:r>
      <w:r w:rsidR="00A9654D" w:rsidRPr="00FF0434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bookmarkStart w:id="6" w:name="_Hlk82423715"/>
      <w:r w:rsidR="00E45EA7" w:rsidRPr="00FF0434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ราคา</w:t>
      </w:r>
      <w:r w:rsidR="00E45EA7" w:rsidRPr="00CE0794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  <w:lang w:eastAsia="zh-CN"/>
        </w:rPr>
        <w:t xml:space="preserve">ลิตรละ </w:t>
      </w:r>
      <w:r w:rsidR="00A9654D" w:rsidRPr="00CE0794">
        <w:rPr>
          <w:rFonts w:ascii="TH SarabunIT๙" w:hAnsi="TH SarabunIT๙" w:cs="TH SarabunIT๙"/>
          <w:color w:val="000000"/>
          <w:spacing w:val="-2"/>
          <w:sz w:val="32"/>
          <w:szCs w:val="32"/>
          <w:lang w:eastAsia="zh-CN"/>
        </w:rPr>
        <w:t>29.</w:t>
      </w:r>
      <w:r w:rsidR="00F238CE" w:rsidRPr="00CE0794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  <w:lang w:eastAsia="zh-CN"/>
        </w:rPr>
        <w:t xml:space="preserve">94 </w:t>
      </w:r>
      <w:r w:rsidR="00E45EA7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>บาท</w:t>
      </w:r>
      <w:bookmarkEnd w:id="6"/>
      <w:r w:rsidR="00EB22AD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 xml:space="preserve"> </w:t>
      </w:r>
      <w:r w:rsidR="00CE0794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>น้ำมัน</w:t>
      </w:r>
      <w:r w:rsidR="008503BD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 xml:space="preserve">เบนซินแก๊สโซฮอล์ </w:t>
      </w:r>
      <w:r w:rsidR="008503BD" w:rsidRPr="00CE0794">
        <w:rPr>
          <w:rFonts w:ascii="TH SarabunIT๙" w:hAnsi="TH SarabunIT๙" w:cs="TH SarabunIT๙"/>
          <w:spacing w:val="-2"/>
          <w:sz w:val="32"/>
          <w:szCs w:val="32"/>
          <w:cs/>
          <w:lang w:eastAsia="zh-CN"/>
        </w:rPr>
        <w:t>91</w:t>
      </w:r>
      <w:r w:rsidR="008503BD" w:rsidRPr="00CE0794">
        <w:rPr>
          <w:rFonts w:ascii="TH SarabunPSK" w:hAnsi="TH SarabunPSK" w:cs="TH SarabunPSK" w:hint="cs"/>
          <w:spacing w:val="-2"/>
          <w:sz w:val="32"/>
          <w:szCs w:val="32"/>
          <w:cs/>
          <w:lang w:eastAsia="zh-CN"/>
        </w:rPr>
        <w:t xml:space="preserve"> </w:t>
      </w:r>
      <w:r w:rsidR="008503BD" w:rsidRPr="00CE0794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  <w:lang w:eastAsia="zh-CN"/>
        </w:rPr>
        <w:t xml:space="preserve">ราคาลิตรละ </w:t>
      </w:r>
      <w:r w:rsidR="00F238CE" w:rsidRPr="00CE0794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  <w:lang w:eastAsia="zh-CN"/>
        </w:rPr>
        <w:t>39.18</w:t>
      </w:r>
      <w:r w:rsidR="008503BD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 xml:space="preserve"> บาท </w:t>
      </w:r>
      <w:r w:rsidR="00FF0434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>และ</w:t>
      </w:r>
      <w:r w:rsidR="00CE0794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>น้ำมัน</w:t>
      </w:r>
      <w:r w:rsidR="00FF0434" w:rsidRPr="00CE0794">
        <w:rPr>
          <w:rFonts w:ascii="TH SarabunIT๙" w:hAnsi="TH SarabunIT๙" w:cs="TH SarabunIT๙" w:hint="cs"/>
          <w:spacing w:val="-2"/>
          <w:sz w:val="32"/>
          <w:szCs w:val="32"/>
          <w:cs/>
          <w:lang w:eastAsia="zh-CN"/>
        </w:rPr>
        <w:t>เบนซินแก๊สโซฮอล์ 95</w:t>
      </w:r>
      <w:r w:rsidR="00FF0434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ราคาลิตรละ </w:t>
      </w:r>
      <w:r w:rsidR="00F238CE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39.45 บาท </w:t>
      </w:r>
      <w:r w:rsidRPr="00FF0434">
        <w:rPr>
          <w:rFonts w:ascii="TH SarabunIT๙" w:hAnsi="TH SarabunIT๙" w:cs="TH SarabunIT๙"/>
          <w:color w:val="000000"/>
          <w:sz w:val="32"/>
          <w:szCs w:val="32"/>
          <w:cs/>
        </w:rPr>
        <w:t>พร้อม</w:t>
      </w:r>
      <w:r w:rsidRPr="00FF0434">
        <w:rPr>
          <w:rFonts w:ascii="TH SarabunIT๙" w:hAnsi="TH SarabunIT๙" w:cs="TH SarabunIT๙"/>
          <w:sz w:val="32"/>
          <w:szCs w:val="32"/>
          <w:cs/>
        </w:rPr>
        <w:t>กำหนดหลักเกณฑ์การพิจารณาคัดเลือกข้อเสนอ</w:t>
      </w:r>
      <w:r w:rsidR="008503BD" w:rsidRPr="00FF0434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FF0434">
        <w:rPr>
          <w:rFonts w:ascii="TH SarabunIT๙" w:hAnsi="TH SarabunIT๙" w:cs="TH SarabunIT๙"/>
          <w:sz w:val="32"/>
          <w:szCs w:val="32"/>
          <w:cs/>
        </w:rPr>
        <w:t xml:space="preserve">ใช้หลักเกณฑ์ราคา </w:t>
      </w:r>
      <w:r w:rsidR="00CE079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F0434">
        <w:rPr>
          <w:rFonts w:ascii="TH SarabunIT๙" w:hAnsi="TH SarabunIT๙" w:cs="TH SarabunIT๙"/>
          <w:sz w:val="32"/>
          <w:szCs w:val="32"/>
          <w:cs/>
        </w:rPr>
        <w:t>และจะพิจารณาจากราคา</w:t>
      </w:r>
      <w:r w:rsidR="00F238CE">
        <w:rPr>
          <w:rFonts w:ascii="TH SarabunIT๙" w:hAnsi="TH SarabunIT๙" w:cs="TH SarabunIT๙" w:hint="cs"/>
          <w:sz w:val="32"/>
          <w:szCs w:val="32"/>
          <w:cs/>
        </w:rPr>
        <w:t>ต่อหน่วย</w:t>
      </w:r>
      <w:r w:rsidRPr="00FF043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FF0434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แนบมาพร้อมบันทึกนี้แล้ว </w:t>
      </w:r>
    </w:p>
    <w:p w14:paraId="5957FFCF" w14:textId="77777777" w:rsidR="005715E3" w:rsidRPr="00FF0434" w:rsidRDefault="005715E3" w:rsidP="005715E3">
      <w:pPr>
        <w:pStyle w:val="NoSpacing"/>
        <w:spacing w:line="160" w:lineRule="exact"/>
        <w:ind w:firstLine="144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B0561DB" w14:textId="16872502" w:rsidR="006F6C0A" w:rsidRPr="00347EBA" w:rsidRDefault="007226EE" w:rsidP="00347EBA">
      <w:pPr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</w:t>
      </w:r>
      <w:r w:rsidR="006F6C0A" w:rsidRPr="00347EB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ข้อเสนอ</w:t>
      </w:r>
    </w:p>
    <w:p w14:paraId="2887F6DC" w14:textId="237881E6" w:rsidR="006F6C0A" w:rsidRPr="00347EBA" w:rsidRDefault="006F6C0A" w:rsidP="00347EBA">
      <w:pPr>
        <w:pStyle w:val="NoSpacing"/>
        <w:ind w:firstLine="1440"/>
        <w:jc w:val="thaiDistribute"/>
        <w:rPr>
          <w:rFonts w:ascii="TH SarabunIT๙" w:hAnsi="TH SarabunIT๙" w:cs="TH SarabunIT๙"/>
          <w:sz w:val="32"/>
          <w:szCs w:val="32"/>
          <w:cs/>
          <w:lang w:eastAsia="zh-CN"/>
        </w:rPr>
      </w:pPr>
      <w:r w:rsidRPr="00347EBA">
        <w:rPr>
          <w:rFonts w:ascii="TH SarabunIT๙" w:hAnsi="TH SarabunIT๙" w:cs="TH SarabunIT๙"/>
          <w:sz w:val="32"/>
          <w:szCs w:val="32"/>
          <w:cs/>
          <w:lang w:eastAsia="zh-CN"/>
        </w:rPr>
        <w:t>จึงเรียนมาเพื่อโปรดพิจารณา หากเห็นชอบโปรด</w:t>
      </w:r>
      <w:r w:rsidRPr="00347EBA">
        <w:rPr>
          <w:rFonts w:ascii="TH SarabunIT๙" w:hAnsi="TH SarabunIT๙" w:cs="TH SarabunIT๙"/>
          <w:sz w:val="32"/>
          <w:szCs w:val="32"/>
          <w:cs/>
        </w:rPr>
        <w:t>อนุมัติ</w:t>
      </w:r>
      <w:r w:rsidR="00022B90" w:rsidRPr="00347EBA">
        <w:rPr>
          <w:rFonts w:ascii="TH SarabunIT๙" w:eastAsia="Times New Roman" w:hAnsi="TH SarabunIT๙" w:cs="TH SarabunIT๙"/>
          <w:sz w:val="32"/>
          <w:szCs w:val="32"/>
          <w:cs/>
        </w:rPr>
        <w:t>รายละเอียด</w:t>
      </w:r>
      <w:r w:rsidR="00022B90" w:rsidRPr="00347EBA">
        <w:rPr>
          <w:rFonts w:ascii="TH SarabunIT๙" w:hAnsi="TH SarabunIT๙" w:cs="TH SarabunIT๙"/>
          <w:sz w:val="32"/>
          <w:szCs w:val="32"/>
          <w:cs/>
        </w:rPr>
        <w:t>คุณลักษณะเฉพาะ</w:t>
      </w:r>
      <w:r w:rsidR="00C26256">
        <w:rPr>
          <w:rFonts w:ascii="TH SarabunIT๙" w:hAnsi="TH SarabunIT๙" w:cs="TH SarabunIT๙"/>
          <w:sz w:val="32"/>
          <w:szCs w:val="32"/>
        </w:rPr>
        <w:t xml:space="preserve">     </w:t>
      </w:r>
      <w:r w:rsidR="00B667BE">
        <w:rPr>
          <w:rFonts w:ascii="TH SarabunIT๙" w:hAnsi="TH SarabunIT๙" w:cs="TH SarabunIT๙" w:hint="cs"/>
          <w:sz w:val="32"/>
          <w:szCs w:val="32"/>
          <w:cs/>
        </w:rPr>
        <w:t>และราคากลาง</w:t>
      </w:r>
      <w:r w:rsidR="00022B90" w:rsidRPr="00347EBA">
        <w:rPr>
          <w:rFonts w:ascii="TH SarabunIT๙" w:hAnsi="TH SarabunIT๙" w:cs="TH SarabunIT๙"/>
          <w:sz w:val="32"/>
          <w:szCs w:val="32"/>
          <w:cs/>
        </w:rPr>
        <w:t>ซื้อ</w:t>
      </w:r>
      <w:r w:rsidR="00022B90" w:rsidRPr="00347EBA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น้ำมันเชื้อเพลิงเพื่อใช้สำหรับรถราชการของ</w:t>
      </w:r>
      <w:r w:rsidR="004A262C" w:rsidRPr="00347EBA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4A262C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4A262C" w:rsidRPr="00347EBA">
        <w:rPr>
          <w:rFonts w:ascii="TH SarabunIT๙" w:hAnsi="TH SarabunIT๙" w:cs="TH SarabunIT๙" w:hint="cs"/>
          <w:sz w:val="32"/>
          <w:szCs w:val="32"/>
          <w:cs/>
        </w:rPr>
        <w:t>คลัง</w:t>
      </w:r>
      <w:r w:rsidR="00022B90" w:rsidRPr="00347EBA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</w:t>
      </w:r>
      <w:r w:rsidR="00F238CE">
        <w:rPr>
          <w:rFonts w:ascii="TH SarabunIT๙" w:hAnsi="TH SarabunIT๙" w:cs="TH SarabunIT๙" w:hint="cs"/>
          <w:sz w:val="32"/>
          <w:szCs w:val="32"/>
          <w:cs/>
        </w:rPr>
        <w:t>7</w:t>
      </w:r>
      <w:r w:rsidR="00022B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6256">
        <w:rPr>
          <w:rFonts w:ascii="TH SarabunIT๙" w:hAnsi="TH SarabunIT๙" w:cs="TH SarabunIT๙"/>
          <w:sz w:val="32"/>
          <w:szCs w:val="32"/>
        </w:rPr>
        <w:t xml:space="preserve">         </w:t>
      </w:r>
      <w:r w:rsidR="00022B90">
        <w:rPr>
          <w:rFonts w:ascii="TH SarabunIT๙" w:hAnsi="TH SarabunIT๙" w:cs="TH SarabunIT๙" w:hint="cs"/>
          <w:sz w:val="32"/>
          <w:szCs w:val="32"/>
          <w:cs/>
        </w:rPr>
        <w:t xml:space="preserve">เป็นระยะเวลา 12 เดือน </w:t>
      </w:r>
      <w:r w:rsidR="00022B90" w:rsidRPr="00347EBA">
        <w:rPr>
          <w:rFonts w:ascii="TH SarabunIT๙" w:hAnsi="TH SarabunIT๙" w:cs="TH SarabunIT๙" w:hint="cs"/>
          <w:sz w:val="32"/>
          <w:szCs w:val="32"/>
          <w:cs/>
        </w:rPr>
        <w:t>ตั้งแต่วันที่ 1 ตุลาคม 256</w:t>
      </w:r>
      <w:r w:rsidR="00F238CE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22B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2B90" w:rsidRPr="00347EBA">
        <w:rPr>
          <w:rFonts w:ascii="TH SarabunIT๙" w:hAnsi="TH SarabunIT๙" w:cs="TH SarabunIT๙" w:hint="cs"/>
          <w:sz w:val="32"/>
          <w:szCs w:val="32"/>
          <w:cs/>
        </w:rPr>
        <w:t>ถึงวันที่ 30 กันยายน 256</w:t>
      </w:r>
      <w:r w:rsidR="00F238CE">
        <w:rPr>
          <w:rFonts w:ascii="TH SarabunIT๙" w:hAnsi="TH SarabunIT๙" w:cs="TH SarabunIT๙" w:hint="cs"/>
          <w:sz w:val="32"/>
          <w:szCs w:val="32"/>
          <w:cs/>
        </w:rPr>
        <w:t>7</w:t>
      </w:r>
      <w:r w:rsidR="00022B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0CB6" w:rsidRPr="00347EBA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ภายในวงเงิน </w:t>
      </w:r>
      <w:r w:rsidR="00F238CE">
        <w:rPr>
          <w:rFonts w:ascii="TH SarabunIT๙" w:hAnsi="TH SarabunIT๙" w:cs="TH SarabunIT๙" w:hint="cs"/>
          <w:sz w:val="32"/>
          <w:szCs w:val="32"/>
          <w:cs/>
          <w:lang w:eastAsia="zh-CN"/>
        </w:rPr>
        <w:t>3</w:t>
      </w:r>
      <w:r w:rsidR="0082164E" w:rsidRPr="00347EBA">
        <w:rPr>
          <w:rFonts w:ascii="TH SarabunIT๙" w:hAnsi="TH SarabunIT๙" w:cs="TH SarabunIT๙" w:hint="cs"/>
          <w:sz w:val="32"/>
          <w:szCs w:val="32"/>
          <w:cs/>
        </w:rPr>
        <w:t>5,000.00 บาท (</w:t>
      </w:r>
      <w:r w:rsidR="00F238CE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82164E" w:rsidRPr="00347EBA">
        <w:rPr>
          <w:rFonts w:ascii="TH SarabunIT๙" w:hAnsi="TH SarabunIT๙" w:cs="TH SarabunIT๙" w:hint="cs"/>
          <w:sz w:val="32"/>
          <w:szCs w:val="32"/>
          <w:cs/>
        </w:rPr>
        <w:t xml:space="preserve">หมื่นห้าพันบาทถ้วน) </w:t>
      </w:r>
      <w:r w:rsidR="003D0CB6" w:rsidRPr="00347EBA">
        <w:rPr>
          <w:rFonts w:ascii="TH SarabunIT๙" w:hAnsi="TH SarabunIT๙" w:cs="TH SarabunIT๙"/>
          <w:sz w:val="32"/>
          <w:szCs w:val="32"/>
          <w:cs/>
          <w:lang w:eastAsia="zh-CN"/>
        </w:rPr>
        <w:t>โดยวิธีเฉพาะเจาะจง</w:t>
      </w:r>
      <w:r w:rsidR="003D0CB6" w:rsidRPr="00347EB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D0CB6" w:rsidRPr="00347EBA">
        <w:rPr>
          <w:rFonts w:ascii="TH SarabunIT๙" w:hAnsi="TH SarabunIT๙" w:cs="TH SarabunIT๙"/>
          <w:sz w:val="32"/>
          <w:szCs w:val="32"/>
          <w:cs/>
        </w:rPr>
        <w:t>ตามมาตรา ๕๖ วรรคหนึ่ง (๒) (ข</w:t>
      </w:r>
      <w:r w:rsidR="003D0CB6" w:rsidRPr="00A770E7">
        <w:rPr>
          <w:rFonts w:ascii="TH SarabunIT๙" w:hAnsi="TH SarabunIT๙" w:cs="TH SarabunIT๙"/>
          <w:sz w:val="32"/>
          <w:szCs w:val="32"/>
          <w:cs/>
        </w:rPr>
        <w:t>)</w:t>
      </w:r>
      <w:r w:rsidR="003D0CB6" w:rsidRPr="00B667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76B0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F238CE" w:rsidRPr="006756AC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จ่ายจากเงินงบประมาณรายจ่าย ประจำปีงบประมาณ พ.ศ. 2566 ไปพลางก่อน </w:t>
      </w:r>
      <w:r w:rsidR="00F238CE" w:rsidRPr="006756AC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Pr="00347EB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47EBA">
        <w:rPr>
          <w:rFonts w:ascii="TH SarabunIT๙" w:hAnsi="TH SarabunIT๙" w:cs="TH SarabunIT๙"/>
          <w:color w:val="000000"/>
          <w:sz w:val="32"/>
          <w:szCs w:val="32"/>
          <w:cs/>
        </w:rPr>
        <w:t>พร้อม</w:t>
      </w:r>
      <w:r w:rsidRPr="00347EBA">
        <w:rPr>
          <w:rFonts w:ascii="TH SarabunIT๙" w:hAnsi="TH SarabunIT๙" w:cs="TH SarabunIT๙"/>
          <w:sz w:val="32"/>
          <w:szCs w:val="32"/>
          <w:cs/>
        </w:rPr>
        <w:t>หลักเกณฑ์การพิจารณาคัดเลือกข้อเสนอ รายละเอียดตามข้อพิจารณา</w:t>
      </w:r>
      <w:r w:rsidRPr="00347EBA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ต่อไปด้วย จะเป็นพระคุณ </w:t>
      </w:r>
    </w:p>
    <w:p w14:paraId="031629C5" w14:textId="0C7D3B2F" w:rsidR="006F6C0A" w:rsidRDefault="006F6C0A" w:rsidP="006F6C0A">
      <w:pPr>
        <w:pStyle w:val="NoSpacing"/>
        <w:ind w:firstLine="1440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</w:p>
    <w:p w14:paraId="3B5443BB" w14:textId="77777777" w:rsidR="00347EBA" w:rsidRDefault="00347EBA" w:rsidP="006F6C0A">
      <w:pPr>
        <w:pStyle w:val="NoSpacing"/>
        <w:ind w:firstLine="1440"/>
        <w:jc w:val="thaiDistribute"/>
        <w:rPr>
          <w:rFonts w:ascii="TH SarabunIT๙" w:hAnsi="TH SarabunIT๙" w:cs="TH SarabunIT๙"/>
          <w:sz w:val="32"/>
          <w:szCs w:val="32"/>
          <w:cs/>
          <w:lang w:eastAsia="zh-CN"/>
        </w:rPr>
      </w:pPr>
    </w:p>
    <w:p w14:paraId="044D27DD" w14:textId="77777777" w:rsidR="006F6C0A" w:rsidRDefault="006F6C0A" w:rsidP="006F6C0A">
      <w:pPr>
        <w:pStyle w:val="NoSpacing"/>
        <w:ind w:firstLine="1440"/>
        <w:jc w:val="thaiDistribute"/>
        <w:rPr>
          <w:rFonts w:ascii="TH SarabunIT๙" w:hAnsi="TH SarabunIT๙" w:cs="TH SarabunIT๙"/>
          <w:sz w:val="20"/>
          <w:szCs w:val="20"/>
          <w:lang w:eastAsia="zh-CN"/>
        </w:rPr>
      </w:pPr>
    </w:p>
    <w:p w14:paraId="1EFEECBB" w14:textId="622FB024" w:rsidR="006F6C0A" w:rsidRDefault="006F6C0A" w:rsidP="006F6C0A">
      <w:pPr>
        <w:ind w:left="3600" w:firstLine="720"/>
        <w:rPr>
          <w:rFonts w:ascii="TH SarabunIT๙" w:eastAsia="SimSun" w:hAnsi="TH SarabunIT๙" w:cs="TH SarabunIT๙"/>
          <w:sz w:val="32"/>
          <w:szCs w:val="32"/>
          <w:lang w:eastAsia="zh-CN" w:bidi="ar-SA"/>
        </w:rPr>
      </w:pPr>
      <w:r>
        <w:rPr>
          <w:rFonts w:ascii="TH SarabunIT๙" w:eastAsia="SimSun" w:hAnsi="TH SarabunIT๙" w:cs="TH SarabunIT๙"/>
          <w:sz w:val="32"/>
          <w:szCs w:val="32"/>
          <w:lang w:eastAsia="zh-CN" w:bidi="ar-SA"/>
        </w:rPr>
        <w:t xml:space="preserve">     </w:t>
      </w:r>
      <w:r w:rsidR="000E5C7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(</w:t>
      </w:r>
      <w:r w:rsidR="00FF0434">
        <w:rPr>
          <w:rFonts w:ascii="TH SarabunIT๙" w:hAnsi="TH SarabunIT๙" w:cs="TH SarabunIT๙" w:hint="cs"/>
          <w:sz w:val="32"/>
          <w:szCs w:val="32"/>
          <w:cs/>
        </w:rPr>
        <w:t>นางวรรณา  วาศด้วงมา</w:t>
      </w:r>
      <w:r>
        <w:rPr>
          <w:rFonts w:ascii="TH SarabunIT๙" w:eastAsia="SimSun" w:hAnsi="TH SarabunIT๙" w:cs="TH SarabunIT๙"/>
          <w:sz w:val="32"/>
          <w:szCs w:val="32"/>
          <w:lang w:eastAsia="zh-CN" w:bidi="ar-SA"/>
        </w:rPr>
        <w:t>)</w:t>
      </w:r>
    </w:p>
    <w:p w14:paraId="34CC892F" w14:textId="68035062" w:rsidR="006F6C0A" w:rsidRDefault="006F6C0A" w:rsidP="006F6C0A">
      <w:pPr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/>
          <w:sz w:val="32"/>
          <w:szCs w:val="32"/>
          <w:lang w:eastAsia="zh-CN" w:bidi="ar-SA"/>
        </w:rPr>
        <w:tab/>
      </w:r>
      <w:r>
        <w:rPr>
          <w:rFonts w:ascii="TH SarabunIT๙" w:eastAsia="SimSun" w:hAnsi="TH SarabunIT๙" w:cs="TH SarabunIT๙"/>
          <w:sz w:val="32"/>
          <w:szCs w:val="32"/>
          <w:lang w:eastAsia="zh-CN" w:bidi="ar-SA"/>
        </w:rPr>
        <w:tab/>
      </w:r>
      <w:r>
        <w:rPr>
          <w:rFonts w:ascii="TH SarabunIT๙" w:eastAsia="SimSun" w:hAnsi="TH SarabunIT๙" w:cs="TH SarabunIT๙"/>
          <w:sz w:val="32"/>
          <w:szCs w:val="32"/>
          <w:lang w:eastAsia="zh-CN" w:bidi="ar-SA"/>
        </w:rPr>
        <w:tab/>
      </w:r>
      <w:r>
        <w:rPr>
          <w:rFonts w:ascii="TH SarabunIT๙" w:eastAsia="SimSun" w:hAnsi="TH SarabunIT๙" w:cs="TH SarabunIT๙"/>
          <w:sz w:val="32"/>
          <w:szCs w:val="32"/>
          <w:lang w:eastAsia="zh-CN" w:bidi="ar-SA"/>
        </w:rPr>
        <w:tab/>
      </w:r>
      <w:r>
        <w:rPr>
          <w:rFonts w:ascii="TH SarabunIT๙" w:eastAsia="SimSun" w:hAnsi="TH SarabunIT๙" w:cs="TH SarabunIT๙"/>
          <w:sz w:val="32"/>
          <w:szCs w:val="32"/>
          <w:lang w:eastAsia="zh-CN" w:bidi="ar-SA"/>
        </w:rPr>
        <w:tab/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   </w:t>
      </w:r>
      <w:r w:rsidR="000E5C76" w:rsidRPr="008922D9">
        <w:rPr>
          <w:rFonts w:ascii="TH SarabunIT๙" w:hAnsi="TH SarabunIT๙" w:cs="TH SarabunIT๙"/>
          <w:spacing w:val="4"/>
          <w:sz w:val="32"/>
          <w:szCs w:val="32"/>
          <w:cs/>
        </w:rPr>
        <w:t>เจ้าพนักงานธุรการชำนาญงาน</w:t>
      </w:r>
    </w:p>
    <w:p w14:paraId="25B790B4" w14:textId="77777777" w:rsidR="006F6C0A" w:rsidRDefault="006F6C0A" w:rsidP="006F6C0A">
      <w:pPr>
        <w:rPr>
          <w:rFonts w:ascii="TH SarabunIT๙" w:hAnsi="TH SarabunIT๙" w:cs="TH SarabunIT๙"/>
        </w:rPr>
      </w:pPr>
    </w:p>
    <w:p w14:paraId="5BB13EE0" w14:textId="77777777" w:rsidR="003D0CB6" w:rsidRDefault="003D0CB6" w:rsidP="006F6C0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E370333" w14:textId="12FE895E" w:rsidR="00295BAD" w:rsidRDefault="00295BAD" w:rsidP="006F6C0A">
      <w:pPr>
        <w:rPr>
          <w:rFonts w:ascii="TH SarabunIT๙" w:hAnsi="TH SarabunIT๙" w:cs="TH SarabunIT๙"/>
        </w:rPr>
        <w:sectPr w:rsidR="00295BAD" w:rsidSect="00347EBA">
          <w:pgSz w:w="11906" w:h="16838"/>
          <w:pgMar w:top="1077" w:right="1134" w:bottom="907" w:left="1701" w:header="851" w:footer="709" w:gutter="0"/>
          <w:cols w:space="720"/>
        </w:sectPr>
      </w:pPr>
    </w:p>
    <w:p w14:paraId="016305FB" w14:textId="77777777" w:rsidR="00ED3623" w:rsidRDefault="00ED3623" w:rsidP="008C345F">
      <w:pPr>
        <w:tabs>
          <w:tab w:val="left" w:pos="9000"/>
          <w:tab w:val="left" w:pos="9090"/>
        </w:tabs>
        <w:spacing w:line="252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D90F0F0" w14:textId="49E88901" w:rsidR="008C345F" w:rsidRPr="000E5C76" w:rsidRDefault="003024CB" w:rsidP="00ED3623">
      <w:pPr>
        <w:tabs>
          <w:tab w:val="left" w:pos="9000"/>
          <w:tab w:val="left" w:pos="909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รายละเอียดคุณลักษณะเฉพาะ</w:t>
      </w:r>
      <w:r w:rsidR="008C345F"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>ซื้อ</w:t>
      </w:r>
      <w:r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น้ำมัน</w:t>
      </w:r>
      <w:r w:rsidR="008C345F"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>เชื้อเพลิงเพื่อใช้สำหรับรถราชการของกอง</w:t>
      </w:r>
      <w:r w:rsidR="00C26256"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>บริหารการ</w:t>
      </w:r>
      <w:r w:rsidR="008C345F"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คลัง </w:t>
      </w:r>
    </w:p>
    <w:p w14:paraId="3C78151C" w14:textId="2D6756E6" w:rsidR="008C345F" w:rsidRPr="000E5C76" w:rsidRDefault="008C345F" w:rsidP="00ED3623">
      <w:pPr>
        <w:tabs>
          <w:tab w:val="left" w:pos="9000"/>
          <w:tab w:val="left" w:pos="909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256</w:t>
      </w:r>
      <w:r w:rsidR="000E5C76" w:rsidRPr="000E5C76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p w14:paraId="65CE98A1" w14:textId="77777777" w:rsidR="003024CB" w:rsidRPr="008C345F" w:rsidRDefault="003024CB" w:rsidP="00ED3623">
      <w:pPr>
        <w:tabs>
          <w:tab w:val="left" w:pos="9000"/>
          <w:tab w:val="left" w:pos="909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44218F8" w14:textId="77777777" w:rsidR="008C345F" w:rsidRDefault="008C345F" w:rsidP="008C345F">
      <w:pPr>
        <w:tabs>
          <w:tab w:val="left" w:pos="9000"/>
          <w:tab w:val="left" w:pos="9090"/>
        </w:tabs>
        <w:spacing w:line="252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06C4BD83" w14:textId="5FF451D6" w:rsidR="00E45EA7" w:rsidRPr="004A262C" w:rsidRDefault="00E45EA7" w:rsidP="004A262C">
      <w:pPr>
        <w:tabs>
          <w:tab w:val="left" w:pos="9000"/>
          <w:tab w:val="left" w:pos="9090"/>
        </w:tabs>
        <w:spacing w:line="252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45EA7">
        <w:rPr>
          <w:rFonts w:ascii="TH SarabunIT๙" w:hAnsi="TH SarabunIT๙" w:cs="TH SarabunIT๙" w:hint="cs"/>
          <w:sz w:val="32"/>
          <w:szCs w:val="32"/>
          <w:cs/>
        </w:rPr>
        <w:t>น้ำมัน</w:t>
      </w:r>
      <w:r w:rsidR="005F1B40">
        <w:rPr>
          <w:rFonts w:ascii="TH SarabunIT๙" w:hAnsi="TH SarabunIT๙" w:cs="TH SarabunIT๙" w:hint="cs"/>
          <w:sz w:val="32"/>
          <w:szCs w:val="32"/>
          <w:cs/>
        </w:rPr>
        <w:t>เชื้อเพลิง</w:t>
      </w:r>
      <w:r w:rsidR="00C26256">
        <w:rPr>
          <w:rFonts w:ascii="TH SarabunPSK" w:hAnsi="TH SarabunPSK" w:cs="TH SarabunPSK"/>
          <w:sz w:val="32"/>
          <w:szCs w:val="32"/>
        </w:rPr>
        <w:t xml:space="preserve"> </w:t>
      </w:r>
      <w:r w:rsidR="008C345F" w:rsidRPr="0082164E">
        <w:rPr>
          <w:rFonts w:ascii="TH SarabunIT๙" w:hAnsi="TH SarabunIT๙" w:cs="TH SarabunIT๙" w:hint="cs"/>
          <w:sz w:val="32"/>
          <w:szCs w:val="32"/>
          <w:cs/>
        </w:rPr>
        <w:t>เพื่อใช้สำหรับรถราชการของ</w:t>
      </w:r>
      <w:r w:rsidR="004A262C" w:rsidRPr="00347EBA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4A262C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4A262C" w:rsidRPr="00347EBA">
        <w:rPr>
          <w:rFonts w:ascii="TH SarabunIT๙" w:hAnsi="TH SarabunIT๙" w:cs="TH SarabunIT๙" w:hint="cs"/>
          <w:sz w:val="32"/>
          <w:szCs w:val="32"/>
          <w:cs/>
        </w:rPr>
        <w:t>คลัง</w:t>
      </w:r>
      <w:r w:rsidR="008C345F" w:rsidRPr="0082164E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</w:t>
      </w:r>
      <w:r w:rsidR="000E5C76">
        <w:rPr>
          <w:rFonts w:ascii="TH SarabunIT๙" w:hAnsi="TH SarabunIT๙" w:cs="TH SarabunIT๙" w:hint="cs"/>
          <w:sz w:val="32"/>
          <w:szCs w:val="32"/>
          <w:cs/>
        </w:rPr>
        <w:t>7</w:t>
      </w:r>
      <w:r w:rsidR="008C345F" w:rsidRPr="008216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C345F" w:rsidRPr="0082164E">
        <w:rPr>
          <w:rFonts w:ascii="TH SarabunIT๙" w:hAnsi="TH SarabunIT๙" w:cs="TH SarabunIT๙" w:hint="cs"/>
          <w:sz w:val="32"/>
          <w:szCs w:val="32"/>
          <w:cs/>
        </w:rPr>
        <w:t xml:space="preserve">เป็นระยะเวลา </w:t>
      </w:r>
      <w:r w:rsidR="008C345F" w:rsidRPr="004A262C">
        <w:rPr>
          <w:rFonts w:ascii="TH SarabunIT๙" w:hAnsi="TH SarabunIT๙" w:cs="TH SarabunIT๙" w:hint="cs"/>
          <w:sz w:val="32"/>
          <w:szCs w:val="32"/>
          <w:cs/>
        </w:rPr>
        <w:t xml:space="preserve">12 เดือน </w:t>
      </w:r>
      <w:r w:rsidR="00347EBA" w:rsidRPr="004A262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C345F" w:rsidRPr="004A262C">
        <w:rPr>
          <w:rFonts w:ascii="TH SarabunIT๙" w:hAnsi="TH SarabunIT๙" w:cs="TH SarabunIT๙" w:hint="cs"/>
          <w:sz w:val="32"/>
          <w:szCs w:val="32"/>
          <w:cs/>
        </w:rPr>
        <w:t>ตั้งแต่วันที่ 1 ตุลาคม 256</w:t>
      </w:r>
      <w:r w:rsidR="000E5C7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8C345F" w:rsidRPr="004A262C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0E5C76">
        <w:rPr>
          <w:rFonts w:ascii="TH SarabunIT๙" w:hAnsi="TH SarabunIT๙" w:cs="TH SarabunIT๙" w:hint="cs"/>
          <w:sz w:val="32"/>
          <w:szCs w:val="32"/>
          <w:cs/>
        </w:rPr>
        <w:t>7</w:t>
      </w:r>
      <w:r w:rsidR="00347EBA" w:rsidRPr="004A262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C26256" w:rsidRPr="004A262C">
        <w:rPr>
          <w:rFonts w:ascii="TH SarabunIT๙" w:hAnsi="TH SarabunIT๙" w:cs="TH SarabunIT๙" w:hint="cs"/>
          <w:sz w:val="32"/>
          <w:szCs w:val="32"/>
          <w:cs/>
        </w:rPr>
        <w:t xml:space="preserve"> ภายในวงเงิน </w:t>
      </w:r>
      <w:r w:rsidR="000E5C7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26256" w:rsidRPr="004A262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26256" w:rsidRPr="004A262C">
        <w:rPr>
          <w:rFonts w:ascii="TH SarabunIT๙" w:hAnsi="TH SarabunIT๙" w:cs="TH SarabunIT๙"/>
          <w:sz w:val="32"/>
          <w:szCs w:val="32"/>
        </w:rPr>
        <w:t xml:space="preserve">,000.00 </w:t>
      </w:r>
      <w:r w:rsidR="00C26256" w:rsidRPr="004A262C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4A262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C26256" w:rsidRPr="004A262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0E5C76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C26256" w:rsidRPr="004A262C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</w:p>
    <w:p w14:paraId="68E00EDB" w14:textId="77777777" w:rsidR="00A44925" w:rsidRPr="00E45EA7" w:rsidRDefault="00A44925" w:rsidP="008C345F">
      <w:pPr>
        <w:tabs>
          <w:tab w:val="left" w:pos="9000"/>
          <w:tab w:val="left" w:pos="9090"/>
        </w:tabs>
        <w:spacing w:line="252" w:lineRule="auto"/>
        <w:rPr>
          <w:rFonts w:ascii="TH SarabunIT๙" w:hAnsi="TH SarabunIT๙" w:cs="TH SarabunIT๙"/>
          <w:sz w:val="32"/>
          <w:szCs w:val="32"/>
          <w:cs/>
        </w:rPr>
      </w:pPr>
    </w:p>
    <w:p w14:paraId="44A6EEC8" w14:textId="5020B908" w:rsidR="003024CB" w:rsidRPr="00A44925" w:rsidRDefault="00C26256" w:rsidP="00A44925">
      <w:pPr>
        <w:pStyle w:val="ListParagraph"/>
        <w:numPr>
          <w:ilvl w:val="0"/>
          <w:numId w:val="5"/>
        </w:numPr>
        <w:tabs>
          <w:tab w:val="left" w:pos="3600"/>
        </w:tabs>
        <w:spacing w:line="420" w:lineRule="exact"/>
        <w:rPr>
          <w:rFonts w:ascii="TH SarabunIT๙" w:hAnsi="TH SarabunIT๙" w:cs="TH SarabunIT๙"/>
          <w:sz w:val="32"/>
          <w:szCs w:val="32"/>
        </w:rPr>
      </w:pPr>
      <w:r w:rsidRPr="00A44925">
        <w:rPr>
          <w:rFonts w:ascii="TH SarabunIT๙" w:hAnsi="TH SarabunIT๙" w:cs="TH SarabunIT๙" w:hint="cs"/>
          <w:sz w:val="32"/>
          <w:szCs w:val="32"/>
          <w:cs/>
        </w:rPr>
        <w:t xml:space="preserve">น้ำมันดีเซล </w:t>
      </w:r>
      <w:r w:rsidRPr="002153ED">
        <w:rPr>
          <w:rFonts w:ascii="TH SarabunPSK" w:hAnsi="TH SarabunPSK" w:cs="TH SarabunPSK"/>
          <w:sz w:val="32"/>
          <w:szCs w:val="32"/>
        </w:rPr>
        <w:t>B7</w:t>
      </w:r>
      <w:r w:rsidRPr="00A44925">
        <w:rPr>
          <w:rFonts w:ascii="TH SarabunIT๙" w:hAnsi="TH SarabunIT๙" w:cs="TH SarabunIT๙"/>
          <w:sz w:val="32"/>
          <w:szCs w:val="32"/>
        </w:rPr>
        <w:t xml:space="preserve">  </w:t>
      </w:r>
      <w:r w:rsidR="007B5D11" w:rsidRPr="00A44925">
        <w:rPr>
          <w:rFonts w:ascii="TH SarabunIT๙" w:hAnsi="TH SarabunIT๙" w:cs="TH SarabunIT๙" w:hint="cs"/>
          <w:sz w:val="32"/>
          <w:szCs w:val="32"/>
          <w:cs/>
        </w:rPr>
        <w:t>ใช้สำหรับรถ</w:t>
      </w:r>
      <w:r w:rsidR="00E85804">
        <w:rPr>
          <w:rFonts w:ascii="TH SarabunIT๙" w:hAnsi="TH SarabunIT๙" w:cs="TH SarabunIT๙" w:hint="cs"/>
          <w:sz w:val="32"/>
          <w:szCs w:val="32"/>
          <w:cs/>
        </w:rPr>
        <w:t xml:space="preserve">ยนต์ราชการ </w:t>
      </w:r>
      <w:r w:rsidR="007B5D11" w:rsidRPr="00A44925">
        <w:rPr>
          <w:rFonts w:ascii="TH SarabunIT๙" w:hAnsi="TH SarabunIT๙" w:cs="TH SarabunIT๙" w:hint="cs"/>
          <w:sz w:val="32"/>
          <w:szCs w:val="32"/>
          <w:cs/>
        </w:rPr>
        <w:t>หมายเลขทะเบียน นค 7995</w:t>
      </w:r>
    </w:p>
    <w:p w14:paraId="2B96A9A2" w14:textId="3338A7D3" w:rsidR="00C26256" w:rsidRDefault="00C26256" w:rsidP="00E85804">
      <w:pPr>
        <w:pStyle w:val="ListParagraph"/>
        <w:numPr>
          <w:ilvl w:val="0"/>
          <w:numId w:val="5"/>
        </w:numPr>
        <w:tabs>
          <w:tab w:val="left" w:pos="3600"/>
        </w:tabs>
        <w:spacing w:line="420" w:lineRule="exact"/>
        <w:rPr>
          <w:rFonts w:ascii="TH SarabunIT๙" w:hAnsi="TH SarabunIT๙" w:cs="TH SarabunIT๙"/>
          <w:sz w:val="32"/>
          <w:szCs w:val="32"/>
        </w:rPr>
      </w:pPr>
      <w:r w:rsidRPr="00FC73C4">
        <w:rPr>
          <w:rFonts w:ascii="TH SarabunIT๙" w:hAnsi="TH SarabunIT๙" w:cs="TH SarabunIT๙" w:hint="cs"/>
          <w:sz w:val="32"/>
          <w:szCs w:val="32"/>
          <w:cs/>
        </w:rPr>
        <w:t xml:space="preserve">น้ำมันเบนซินแก๊สโซฮอล์ </w:t>
      </w:r>
      <w:r w:rsidRPr="000E5C76">
        <w:rPr>
          <w:rFonts w:ascii="TH SarabunIT๙" w:hAnsi="TH SarabunIT๙" w:cs="TH SarabunIT๙"/>
          <w:sz w:val="32"/>
          <w:szCs w:val="32"/>
          <w:cs/>
        </w:rPr>
        <w:t>91</w:t>
      </w:r>
      <w:r w:rsidRPr="00FC73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5C7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0E5C76" w:rsidRPr="00FC73C4">
        <w:rPr>
          <w:rFonts w:ascii="TH SarabunIT๙" w:hAnsi="TH SarabunIT๙" w:cs="TH SarabunIT๙" w:hint="cs"/>
          <w:sz w:val="32"/>
          <w:szCs w:val="32"/>
          <w:cs/>
        </w:rPr>
        <w:t xml:space="preserve">น้ำมันเบนซินแก๊สโซฮอล์ </w:t>
      </w:r>
      <w:r w:rsidR="000E5C76" w:rsidRPr="000E5C76">
        <w:rPr>
          <w:rFonts w:ascii="TH SarabunIT๙" w:hAnsi="TH SarabunIT๙" w:cs="TH SarabunIT๙"/>
          <w:sz w:val="32"/>
          <w:szCs w:val="32"/>
          <w:cs/>
        </w:rPr>
        <w:t>95</w:t>
      </w:r>
      <w:r w:rsidR="000E5C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5D11" w:rsidRPr="00FC73C4">
        <w:rPr>
          <w:rFonts w:ascii="TH SarabunIT๙" w:hAnsi="TH SarabunIT๙" w:cs="TH SarabunIT๙" w:hint="cs"/>
          <w:sz w:val="32"/>
          <w:szCs w:val="32"/>
          <w:cs/>
        </w:rPr>
        <w:t>ใช้สำหรับ</w:t>
      </w:r>
      <w:r w:rsidR="00E85804">
        <w:rPr>
          <w:rFonts w:ascii="TH SarabunIT๙" w:hAnsi="TH SarabunIT๙" w:cs="TH SarabunIT๙" w:hint="cs"/>
          <w:sz w:val="32"/>
          <w:szCs w:val="32"/>
          <w:cs/>
        </w:rPr>
        <w:t>รถยนต์ราชการ</w:t>
      </w:r>
      <w:r w:rsidR="007B5D11" w:rsidRPr="00FC73C4">
        <w:rPr>
          <w:rFonts w:ascii="TH SarabunIT๙" w:hAnsi="TH SarabunIT๙" w:cs="TH SarabunIT๙" w:hint="cs"/>
          <w:sz w:val="32"/>
          <w:szCs w:val="32"/>
          <w:cs/>
        </w:rPr>
        <w:t xml:space="preserve"> หมายเลขทะเบียน 9กส 7239</w:t>
      </w:r>
    </w:p>
    <w:p w14:paraId="7053E615" w14:textId="37C5E551" w:rsidR="00FC73C4" w:rsidRDefault="00FC73C4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3DFB2B7E" w14:textId="2D8E5680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48993BEC" w14:textId="15CECC70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3985A38E" w14:textId="56E04145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7434E73A" w14:textId="2C97A33E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05E4F13" w14:textId="4D0C65AA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6FA51BD2" w14:textId="2C294B2A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4735581C" w14:textId="4EE91243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E6E6CA4" w14:textId="4D4ACA89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4948C661" w14:textId="07EF6490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05F19C51" w14:textId="21068527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22EE5B7" w14:textId="2C2F47F7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2CE8A832" w14:textId="74895B5B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482A00D" w14:textId="32430570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034770C" w14:textId="07C7EDA4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BF45DBC" w14:textId="08BCAEC5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49897B41" w14:textId="3A4A5597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0C247B0" w14:textId="48450FDE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C7E84D4" w14:textId="5405A1BC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771A8B13" w14:textId="505659AD" w:rsidR="00FE6ABA" w:rsidRDefault="00FE6ABA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BBB32C4" w14:textId="779758C6" w:rsidR="00FE6ABA" w:rsidRDefault="00FE6ABA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0435A064" w14:textId="77777777" w:rsidR="00FE6ABA" w:rsidRDefault="00FE6ABA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765297F" w14:textId="5EF5C8C6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6243364" w14:textId="05D4468B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C1A59E5" w14:textId="77777777" w:rsidR="008F51B4" w:rsidRDefault="008F51B4" w:rsidP="008F51B4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6B460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 บก.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๐๖</w:t>
      </w:r>
    </w:p>
    <w:p w14:paraId="39F7747E" w14:textId="77777777" w:rsidR="008F51B4" w:rsidRPr="006B460C" w:rsidRDefault="008F51B4" w:rsidP="008F51B4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653CD87E" w14:textId="77777777" w:rsidR="008F51B4" w:rsidRPr="006B460C" w:rsidRDefault="008F51B4" w:rsidP="008F51B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B460C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ตารางแสดงวงเงินงบประมาณที่ได้รับจัดสรรและรายละเอียดค่าใช้จ่าย</w:t>
      </w:r>
    </w:p>
    <w:p w14:paraId="6A4A47FE" w14:textId="77777777" w:rsidR="008F51B4" w:rsidRDefault="008F51B4" w:rsidP="008F51B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B460C">
        <w:rPr>
          <w:rFonts w:ascii="TH SarabunPSK" w:hAnsi="TH SarabunPSK" w:cs="TH SarabunPSK"/>
          <w:b/>
          <w:bCs/>
          <w:sz w:val="32"/>
          <w:szCs w:val="32"/>
          <w:cs/>
        </w:rPr>
        <w:t>การจัดซื้อจัดจ้างที่มิใช่งานก่อสร้าง</w:t>
      </w:r>
    </w:p>
    <w:p w14:paraId="46870834" w14:textId="77777777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9C2C64F" w14:textId="3B28F6BC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615BFF9" wp14:editId="51E4D280">
                <wp:simplePos x="0" y="0"/>
                <wp:positionH relativeFrom="column">
                  <wp:posOffset>-295131</wp:posOffset>
                </wp:positionH>
                <wp:positionV relativeFrom="paragraph">
                  <wp:posOffset>134116</wp:posOffset>
                </wp:positionV>
                <wp:extent cx="6197600" cy="5633049"/>
                <wp:effectExtent l="0" t="0" r="12700" b="2540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0" cy="56330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B74AD" w14:textId="77777777" w:rsidR="00ED3623" w:rsidRDefault="00ED3623" w:rsidP="00ED3623">
                            <w:pPr>
                              <w:spacing w:line="140" w:lineRule="exact"/>
                              <w:rPr>
                                <w:rFonts w:ascii="Calibri" w:hAnsi="Calibri" w:cs="Cordia New"/>
                                <w:sz w:val="16"/>
                                <w:szCs w:val="16"/>
                              </w:rPr>
                            </w:pPr>
                          </w:p>
                          <w:p w14:paraId="2F67DA94" w14:textId="77777777" w:rsidR="00ED3623" w:rsidRDefault="00ED3623" w:rsidP="00ED3623">
                            <w:pPr>
                              <w:rPr>
                                <w:rFonts w:ascii="Calibri" w:hAnsi="Calibri" w:cs="Cordia New"/>
                                <w:sz w:val="16"/>
                                <w:szCs w:val="16"/>
                              </w:rPr>
                            </w:pPr>
                          </w:p>
                          <w:p w14:paraId="004D391B" w14:textId="77777777" w:rsidR="00141F25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C220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 w:rsidRPr="008C220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ชื่อโครงการ</w:t>
                            </w:r>
                            <w:r w:rsidRPr="008C220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41F2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ซื้อน้ำมันเชื้อเพลิงเพื่อใช้สำหรับรถราชการของกองบริหารการคลัง</w:t>
                            </w:r>
                            <w:r w:rsidRPr="00C6704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ประจำปีงบประมาณ </w:t>
                            </w:r>
                          </w:p>
                          <w:p w14:paraId="5C86F571" w14:textId="6F759601" w:rsidR="00ED3623" w:rsidRPr="00C67048" w:rsidRDefault="00141F25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     </w:t>
                            </w:r>
                            <w:r w:rsidR="00ED3623" w:rsidRPr="00C6704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พ.ศ. 256</w:t>
                            </w:r>
                            <w:r w:rsidR="00ED3623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  <w:r w:rsidR="00ED3623" w:rsidRPr="00C6704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โดยวิธีเฉพาะเจาะจง </w:t>
                            </w:r>
                            <w:r w:rsidR="00ED3623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ตามมาตรา 56 วรรคหนึ่ง (2) (ข)</w:t>
                            </w:r>
                          </w:p>
                          <w:p w14:paraId="4082D80D" w14:textId="77777777" w:rsidR="00ED3623" w:rsidRPr="00D45B0E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  <w:r w:rsidRPr="00C6704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8C220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14:paraId="76A7490E" w14:textId="77777777" w:rsidR="00ED3623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B460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C220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หน่วยงานเจ้าของโครงการ</w:t>
                            </w:r>
                            <w:r w:rsidRPr="008C220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กองบริหารการคลัง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C220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กรมควบคุมโรค</w:t>
                            </w:r>
                          </w:p>
                          <w:p w14:paraId="0AAA923A" w14:textId="77777777" w:rsidR="00ED3623" w:rsidRPr="00D45B0E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</w:p>
                          <w:p w14:paraId="5D9A9E52" w14:textId="766CB0F8" w:rsidR="00ED3623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วงเงินงบประมาณที่ได้รับจัดสรร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0767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เป็นเงิน</w:t>
                            </w:r>
                            <w:r w:rsidR="00090FB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ทั้งสิ้น</w:t>
                            </w:r>
                            <w:r w:rsidRPr="0000767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90FB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35</w:t>
                            </w:r>
                            <w:r>
                              <w:rPr>
                                <w:rFonts w:ascii="TH SarabunIT๙" w:hAnsi="TH SarabunIT๙" w:cs="TH SarabunIT๙"/>
                                <w:spacing w:val="-4"/>
                                <w:sz w:val="32"/>
                                <w:szCs w:val="32"/>
                              </w:rPr>
                              <w:t xml:space="preserve">,000.00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บาท </w:t>
                            </w:r>
                            <w:r w:rsidR="008C0DE4">
                              <w:rPr>
                                <w:rFonts w:ascii="TH SarabunIT๙" w:hAnsi="TH SarabunIT๙" w:cs="TH SarabunIT๙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="00090FB1">
                              <w:rPr>
                                <w:rFonts w:ascii="TH SarabunIT๙" w:hAnsi="TH SarabunIT๙" w:cs="TH SarabunIT๙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สามหมื่นห้าพัน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บาทถ้วน)          </w:t>
                            </w:r>
                          </w:p>
                          <w:p w14:paraId="0FB8862F" w14:textId="77777777" w:rsidR="00ED3623" w:rsidRPr="00D45B0E" w:rsidRDefault="00ED3623" w:rsidP="00ED3623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45B0E">
                              <w:rPr>
                                <w:rFonts w:ascii="TH SarabunIT๙" w:hAnsi="TH SarabunIT๙" w:cs="TH SarabunIT๙" w:hint="cs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</w:p>
                          <w:p w14:paraId="35007D1C" w14:textId="77777777" w:rsidR="00ED3623" w:rsidRPr="008C2204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วันที่กำหนดราคากลาง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(ราคาอ้างอิง) ณ วันที่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B461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กันยายน  2566</w:t>
                            </w:r>
                          </w:p>
                          <w:p w14:paraId="6ECC7250" w14:textId="4C72C1C6" w:rsidR="00ED3623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C220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141F25" w:rsidRPr="00141F2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เป็นเงิน</w:t>
                            </w:r>
                            <w:r w:rsidR="00141F2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-</w:t>
                            </w:r>
                          </w:p>
                          <w:p w14:paraId="65B31E20" w14:textId="42A68924" w:rsidR="00141F25" w:rsidRDefault="00141F25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Pr="00141F2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ราคาต่อหน่วย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1. น้ำมันดีเซล </w:t>
                            </w:r>
                            <w:r w:rsidRPr="00141F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B7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             ราคาลิตรละ </w:t>
                            </w:r>
                            <w:r w:rsidRPr="00FF0434"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29.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94 </w:t>
                            </w:r>
                            <w:r w:rsidRPr="00FF043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บาท </w:t>
                            </w:r>
                          </w:p>
                          <w:p w14:paraId="1A7D7916" w14:textId="237570DB" w:rsidR="00141F25" w:rsidRDefault="00141F25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                            2. น้ำมัน</w:t>
                            </w:r>
                            <w:r w:rsidRPr="00FF043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เบนซินแก๊สโซฮอล์ </w:t>
                            </w:r>
                            <w:r w:rsidRPr="00C2414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91</w:t>
                            </w:r>
                            <w:r w:rsidRPr="00FF043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    </w:t>
                            </w:r>
                            <w:r w:rsidRPr="00FF0434"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ราคาลิตรละ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39.18</w:t>
                            </w:r>
                            <w:r w:rsidRPr="00FF043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บาท </w:t>
                            </w:r>
                          </w:p>
                          <w:p w14:paraId="69809D72" w14:textId="5CB52CD4" w:rsidR="00141F25" w:rsidRDefault="00141F25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                            3. น้ำมันเบนซินแก๊สโซฮอล์ 95      ราคาลิตรละ 39.45 บาท</w:t>
                            </w:r>
                          </w:p>
                          <w:p w14:paraId="344A4A6B" w14:textId="77777777" w:rsidR="00ED3623" w:rsidRPr="00D45B0E" w:rsidRDefault="00ED3623" w:rsidP="00ED3623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</w:p>
                          <w:p w14:paraId="2115BF51" w14:textId="77777777" w:rsidR="00ED3623" w:rsidRPr="008C2204" w:rsidRDefault="00ED3623" w:rsidP="00ED3623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แหล่งที่มาของราคากลาง (ราคาอ้างอิง)</w:t>
                            </w:r>
                          </w:p>
                          <w:p w14:paraId="5A595519" w14:textId="33845128" w:rsidR="00ED3623" w:rsidRDefault="00ED3623" w:rsidP="00ED3623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8C2204"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="008F51B4"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สืบราคาท้องตลาดจากผู้ขาย จำนวน 3 ราย โดยใช้ราคาต่ำสุดเป็นราคาอ้างอิง</w:t>
                            </w:r>
                          </w:p>
                          <w:p w14:paraId="4BCD9D08" w14:textId="3D07249D" w:rsidR="008F51B4" w:rsidRDefault="008F51B4" w:rsidP="00ED3623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5.1 บริษัท ปตท. น้ำมันและการค้าปลีก จำกัด (มหาชน) </w:t>
                            </w:r>
                          </w:p>
                          <w:p w14:paraId="3F7F287B" w14:textId="7B4D1D58" w:rsidR="008F51B4" w:rsidRDefault="008F51B4" w:rsidP="008F51B4">
                            <w:pPr>
                              <w:tabs>
                                <w:tab w:val="left" w:pos="3600"/>
                              </w:tabs>
                              <w:spacing w:line="420" w:lineRule="exac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Pr="003024C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แหล่งที่มา </w:t>
                            </w:r>
                            <w:hyperlink r:id="rId9" w:history="1">
                              <w:r w:rsidRPr="00DE6C21">
                                <w:rPr>
                                  <w:rStyle w:val="Hyperlink"/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t>https://www.pttor.com/th/oil_price</w:t>
                              </w:r>
                            </w:hyperlink>
                          </w:p>
                          <w:p w14:paraId="767F9275" w14:textId="507AD199" w:rsidR="008F51B4" w:rsidRPr="008F51B4" w:rsidRDefault="008F51B4" w:rsidP="008F51B4">
                            <w:pPr>
                              <w:tabs>
                                <w:tab w:val="left" w:pos="3600"/>
                              </w:tabs>
                              <w:spacing w:line="420" w:lineRule="exac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5.2 บริษัท บางจาก</w:t>
                            </w:r>
                            <w:r>
                              <w:rPr>
                                <w:rFonts w:ascii="Arial" w:hAnsi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  <w:cs/>
                              </w:rPr>
                              <w:t xml:space="preserve"> </w:t>
                            </w:r>
                            <w:r w:rsidRPr="008F51B4">
                              <w:rPr>
                                <w:rFonts w:ascii="TH SarabunIT๙" w:hAnsi="TH SarabunIT๙" w:cs="TH SarabunIT๙"/>
                                <w:color w:val="4D5156"/>
                                <w:sz w:val="32"/>
                                <w:szCs w:val="32"/>
                                <w:shd w:val="clear" w:color="auto" w:fill="FFFFFF"/>
                                <w:cs/>
                              </w:rPr>
                              <w:t>คอร์ปอเรชั่น จำกัด (มหาชน)</w:t>
                            </w:r>
                          </w:p>
                          <w:p w14:paraId="0C40BAA6" w14:textId="5E14B469" w:rsidR="008F51B4" w:rsidRDefault="008F51B4" w:rsidP="008F51B4">
                            <w:pPr>
                              <w:tabs>
                                <w:tab w:val="left" w:pos="3600"/>
                              </w:tabs>
                              <w:spacing w:line="420" w:lineRule="exac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แหล่งที่มา </w:t>
                            </w:r>
                            <w:hyperlink r:id="rId10" w:history="1">
                              <w:r w:rsidRPr="00DE6C21">
                                <w:rPr>
                                  <w:rStyle w:val="Hyperlink"/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t>https://www.bangchak.co.th/th/oilprice</w:t>
                              </w:r>
                            </w:hyperlink>
                          </w:p>
                          <w:p w14:paraId="5B5A0B24" w14:textId="5F3167B6" w:rsidR="008F51B4" w:rsidRDefault="008F51B4" w:rsidP="008F51B4">
                            <w:pPr>
                              <w:tabs>
                                <w:tab w:val="left" w:pos="3600"/>
                              </w:tabs>
                              <w:spacing w:line="420" w:lineRule="exac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5.3 บริษัท เชลล์ ประเทศไทย จำกัด</w:t>
                            </w:r>
                          </w:p>
                          <w:p w14:paraId="488681B6" w14:textId="6C95EF76" w:rsidR="008F51B4" w:rsidRPr="008F51B4" w:rsidRDefault="008F51B4" w:rsidP="008F51B4">
                            <w:pPr>
                              <w:tabs>
                                <w:tab w:val="left" w:pos="3600"/>
                              </w:tabs>
                              <w:spacing w:line="420" w:lineRule="exact"/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แหล่งที่มา </w:t>
                            </w:r>
                            <w:r w:rsidRPr="000E5C76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https://www.shell.co.th/th_th/motorists/shell-fuels/fuel-price</w:t>
                            </w:r>
                          </w:p>
                          <w:p w14:paraId="302295A5" w14:textId="77777777" w:rsidR="00ED3623" w:rsidRPr="00A10D22" w:rsidRDefault="00ED3623" w:rsidP="00ED3623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</w:p>
                          <w:p w14:paraId="39D3B48E" w14:textId="77777777" w:rsidR="00ED3623" w:rsidRDefault="00ED3623" w:rsidP="00ED3623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รายชื่อ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ผู้รับผิดชอบกำหนดราคากลาง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9C28EB8" w14:textId="77777777" w:rsidR="00ED3623" w:rsidRPr="00A20C1E" w:rsidRDefault="00ED3623" w:rsidP="00ED362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นางวรรณา  วาศด้วงมา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>เจ้าพนักงานธุรการชำนาญงาน</w:t>
                            </w:r>
                            <w:r w:rsidRPr="008C220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</w:t>
                            </w:r>
                          </w:p>
                          <w:p w14:paraId="07E9E83D" w14:textId="77777777" w:rsidR="00ED3623" w:rsidRPr="00E92445" w:rsidRDefault="00ED3623" w:rsidP="00ED3623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5BFF9" id="Text Box 9" o:spid="_x0000_s1027" type="#_x0000_t202" style="position:absolute;left:0;text-align:left;margin-left:-23.25pt;margin-top:10.55pt;width:488pt;height:443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">
                <v:textbox>
                  <w:txbxContent>
                    <w:p w14:paraId="426B74AD" w14:textId="77777777" w:rsidR="00ED3623" w:rsidRDefault="00ED3623" w:rsidP="00ED3623">
                      <w:pPr>
                        <w:spacing w:line="140" w:lineRule="exact"/>
                        <w:rPr>
                          <w:rFonts w:ascii="Calibri" w:hAnsi="Calibri" w:cs="Cordia New"/>
                          <w:sz w:val="16"/>
                          <w:szCs w:val="16"/>
                        </w:rPr>
                      </w:pPr>
                    </w:p>
                    <w:p w14:paraId="2F67DA94" w14:textId="77777777" w:rsidR="00ED3623" w:rsidRDefault="00ED3623" w:rsidP="00ED3623">
                      <w:pPr>
                        <w:rPr>
                          <w:rFonts w:ascii="Calibri" w:hAnsi="Calibri" w:cs="Cordia New"/>
                          <w:sz w:val="16"/>
                          <w:szCs w:val="16"/>
                        </w:rPr>
                      </w:pPr>
                    </w:p>
                    <w:p w14:paraId="004D391B" w14:textId="77777777" w:rsidR="00141F25" w:rsidRDefault="00ED3623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C220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1. </w:t>
                      </w:r>
                      <w:r w:rsidRPr="008C220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ชื่อโครงการ</w:t>
                      </w:r>
                      <w:r w:rsidRPr="008C220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C220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41F2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ซื้อน้ำมันเชื้อเพลิงเพื่อใช้สำหรับรถราชการของกองบริหารการคลัง</w:t>
                      </w:r>
                      <w:r w:rsidRPr="00C6704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ประจำปีงบประมาณ </w:t>
                      </w:r>
                    </w:p>
                    <w:p w14:paraId="5C86F571" w14:textId="6F759601" w:rsidR="00ED3623" w:rsidRPr="00C67048" w:rsidRDefault="00141F25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     </w:t>
                      </w:r>
                      <w:r w:rsidR="00ED3623" w:rsidRPr="00C6704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พ.ศ. 256</w:t>
                      </w:r>
                      <w:r w:rsidR="00ED3623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7</w:t>
                      </w:r>
                      <w:r w:rsidR="00ED3623" w:rsidRPr="00C6704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โดยวิธีเฉพาะเจาะจง </w:t>
                      </w:r>
                      <w:r w:rsidR="00ED3623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ตามมาตรา 56 วรรคหนึ่ง (2) (ข)</w:t>
                      </w:r>
                    </w:p>
                    <w:p w14:paraId="4082D80D" w14:textId="77777777" w:rsidR="00ED3623" w:rsidRPr="00D45B0E" w:rsidRDefault="00ED3623" w:rsidP="00ED3623">
                      <w:pPr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  <w:r w:rsidRPr="00C6704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    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8C220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14:paraId="76A7490E" w14:textId="77777777" w:rsidR="00ED3623" w:rsidRDefault="00ED3623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B460C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2.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C220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หน่วยงานเจ้าของโครงการ</w:t>
                      </w:r>
                      <w:r w:rsidRPr="008C220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กองบริหารการคลัง</w:t>
                      </w:r>
                      <w:r w:rsidRPr="008C220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C220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กรมควบคุมโรค</w:t>
                      </w:r>
                    </w:p>
                    <w:p w14:paraId="0AAA923A" w14:textId="77777777" w:rsidR="00ED3623" w:rsidRPr="00D45B0E" w:rsidRDefault="00ED3623" w:rsidP="00ED3623">
                      <w:pPr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</w:p>
                    <w:p w14:paraId="5D9A9E52" w14:textId="766CB0F8" w:rsidR="00ED3623" w:rsidRDefault="00ED3623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3</w:t>
                      </w:r>
                      <w:r w:rsidRPr="008C220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 วงเงินงบประมาณที่ได้รับจัดสรร</w:t>
                      </w:r>
                      <w:r w:rsidRPr="008C220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0767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เป็นเงิน</w:t>
                      </w:r>
                      <w:r w:rsidR="00090FB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ทั้งสิ้น</w:t>
                      </w:r>
                      <w:r w:rsidRPr="0000767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90FB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35</w:t>
                      </w:r>
                      <w:r>
                        <w:rPr>
                          <w:rFonts w:ascii="TH SarabunIT๙" w:hAnsi="TH SarabunIT๙" w:cs="TH SarabunIT๙"/>
                          <w:spacing w:val="-4"/>
                          <w:sz w:val="32"/>
                          <w:szCs w:val="32"/>
                        </w:rPr>
                        <w:t xml:space="preserve">,000.00 </w:t>
                      </w:r>
                      <w:r>
                        <w:rPr>
                          <w:rFonts w:ascii="TH SarabunIT๙" w:hAnsi="TH SarabunIT๙" w:cs="TH SarabunIT๙" w:hint="cs"/>
                          <w:spacing w:val="-4"/>
                          <w:sz w:val="32"/>
                          <w:szCs w:val="32"/>
                          <w:cs/>
                        </w:rPr>
                        <w:t xml:space="preserve">บาท </w:t>
                      </w:r>
                      <w:r w:rsidR="008C0DE4">
                        <w:rPr>
                          <w:rFonts w:ascii="TH SarabunIT๙" w:hAnsi="TH SarabunIT๙" w:cs="TH SarabunIT๙" w:hint="cs"/>
                          <w:spacing w:val="-4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="00090FB1">
                        <w:rPr>
                          <w:rFonts w:ascii="TH SarabunIT๙" w:hAnsi="TH SarabunIT๙" w:cs="TH SarabunIT๙" w:hint="cs"/>
                          <w:spacing w:val="-4"/>
                          <w:sz w:val="32"/>
                          <w:szCs w:val="32"/>
                          <w:cs/>
                        </w:rPr>
                        <w:t>สามหมื่นห้าพัน</w:t>
                      </w:r>
                      <w:r>
                        <w:rPr>
                          <w:rFonts w:ascii="TH SarabunIT๙" w:hAnsi="TH SarabunIT๙" w:cs="TH SarabunIT๙" w:hint="cs"/>
                          <w:spacing w:val="-4"/>
                          <w:sz w:val="32"/>
                          <w:szCs w:val="32"/>
                          <w:cs/>
                        </w:rPr>
                        <w:t xml:space="preserve">บาทถ้วน)          </w:t>
                      </w:r>
                    </w:p>
                    <w:p w14:paraId="0FB8862F" w14:textId="77777777" w:rsidR="00ED3623" w:rsidRPr="00D45B0E" w:rsidRDefault="00ED3623" w:rsidP="00ED3623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16"/>
                          <w:szCs w:val="16"/>
                        </w:rPr>
                      </w:pPr>
                      <w:r w:rsidRPr="00D45B0E">
                        <w:rPr>
                          <w:rFonts w:ascii="TH SarabunIT๙" w:hAnsi="TH SarabunIT๙" w:cs="TH SarabunIT๙" w:hint="cs"/>
                          <w:sz w:val="16"/>
                          <w:szCs w:val="16"/>
                          <w:cs/>
                        </w:rPr>
                        <w:t xml:space="preserve"> </w:t>
                      </w:r>
                    </w:p>
                    <w:p w14:paraId="35007D1C" w14:textId="77777777" w:rsidR="00ED3623" w:rsidRPr="008C2204" w:rsidRDefault="00ED3623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  <w:r w:rsidRPr="008C220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 วันที่กำหนดราคากลาง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(ราคาอ้างอิง) ณ วันที่</w:t>
                      </w:r>
                      <w:r w:rsidRPr="008C220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B461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single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กันยายน  2566</w:t>
                      </w:r>
                    </w:p>
                    <w:p w14:paraId="6ECC7250" w14:textId="4C72C1C6" w:rsidR="00ED3623" w:rsidRDefault="00ED3623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C220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141F25" w:rsidRPr="00141F25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เป็นเงิน</w:t>
                      </w:r>
                      <w:r w:rsidR="00141F2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-</w:t>
                      </w:r>
                    </w:p>
                    <w:p w14:paraId="65B31E20" w14:textId="42A68924" w:rsidR="00141F25" w:rsidRDefault="00141F25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Pr="00141F25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ราคาต่อหน่วย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1. น้ำมันดีเซล </w:t>
                      </w:r>
                      <w:r w:rsidRPr="00141F2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B7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             ราคาลิตรละ </w:t>
                      </w:r>
                      <w:r w:rsidRPr="00FF0434"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  <w:lang w:eastAsia="zh-CN"/>
                        </w:rPr>
                        <w:t>29.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  <w:lang w:eastAsia="zh-CN"/>
                        </w:rPr>
                        <w:t xml:space="preserve">94 </w:t>
                      </w:r>
                      <w:r w:rsidRPr="00FF043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บาท </w:t>
                      </w:r>
                    </w:p>
                    <w:p w14:paraId="1A7D7916" w14:textId="237570DB" w:rsidR="00141F25" w:rsidRDefault="00141F25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                            2. น้ำมัน</w:t>
                      </w:r>
                      <w:r w:rsidRPr="00FF043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เบนซินแก๊สโซฮอล์ </w:t>
                      </w:r>
                      <w:r w:rsidRPr="00C2414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91</w:t>
                      </w:r>
                      <w:r w:rsidRPr="00FF043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    </w:t>
                      </w:r>
                      <w:r w:rsidRPr="00FF0434"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  <w:lang w:eastAsia="zh-CN"/>
                        </w:rPr>
                        <w:t xml:space="preserve">ราคาลิตรละ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  <w:lang w:eastAsia="zh-CN"/>
                        </w:rPr>
                        <w:t>39.18</w:t>
                      </w:r>
                      <w:r w:rsidRPr="00FF043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บาท </w:t>
                      </w:r>
                    </w:p>
                    <w:p w14:paraId="69809D72" w14:textId="5CB52CD4" w:rsidR="00141F25" w:rsidRDefault="00141F25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                            3. น้ำมันเบนซินแก๊สโซฮอล์ 95      ราคาลิตรละ 39.45 บาท</w:t>
                      </w:r>
                    </w:p>
                    <w:p w14:paraId="344A4A6B" w14:textId="77777777" w:rsidR="00ED3623" w:rsidRPr="00D45B0E" w:rsidRDefault="00ED3623" w:rsidP="00ED3623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</w:t>
                      </w:r>
                    </w:p>
                    <w:p w14:paraId="2115BF51" w14:textId="77777777" w:rsidR="00ED3623" w:rsidRPr="008C2204" w:rsidRDefault="00ED3623" w:rsidP="00ED3623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5</w:t>
                      </w:r>
                      <w:r w:rsidRPr="008C220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 แหล่งที่มาของราคากลาง (ราคาอ้างอิง)</w:t>
                      </w:r>
                    </w:p>
                    <w:p w14:paraId="5A595519" w14:textId="33845128" w:rsidR="00ED3623" w:rsidRDefault="00ED3623" w:rsidP="00ED3623">
                      <w:pPr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</w:rPr>
                      </w:pPr>
                      <w:r w:rsidRPr="008C2204"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="008F51B4"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>สืบราคาท้องตลาดจากผู้ขาย จำนวน 3 ราย โดยใช้ราคาต่ำสุดเป็นราคาอ้างอิง</w:t>
                      </w:r>
                    </w:p>
                    <w:p w14:paraId="4BCD9D08" w14:textId="3D07249D" w:rsidR="008F51B4" w:rsidRDefault="008F51B4" w:rsidP="00ED3623">
                      <w:pPr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      5.1 บริษัท ปตท. น้ำมันและการค้าปลีก จำกัด (มหาชน) </w:t>
                      </w:r>
                    </w:p>
                    <w:p w14:paraId="3F7F287B" w14:textId="7B4D1D58" w:rsidR="008F51B4" w:rsidRDefault="008F51B4" w:rsidP="008F51B4">
                      <w:pPr>
                        <w:tabs>
                          <w:tab w:val="left" w:pos="3600"/>
                        </w:tabs>
                        <w:spacing w:line="420" w:lineRule="exac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Pr="003024C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แหล่งที่มา </w:t>
                      </w:r>
                      <w:hyperlink r:id="rId11" w:history="1">
                        <w:r w:rsidRPr="00DE6C21">
                          <w:rPr>
                            <w:rStyle w:val="Hyperlink"/>
                            <w:rFonts w:ascii="TH SarabunIT๙" w:hAnsi="TH SarabunIT๙" w:cs="TH SarabunIT๙"/>
                            <w:sz w:val="32"/>
                            <w:szCs w:val="32"/>
                          </w:rPr>
                          <w:t>https://www.pttor.com/th/oil_price</w:t>
                        </w:r>
                      </w:hyperlink>
                    </w:p>
                    <w:p w14:paraId="767F9275" w14:textId="507AD199" w:rsidR="008F51B4" w:rsidRPr="008F51B4" w:rsidRDefault="008F51B4" w:rsidP="008F51B4">
                      <w:pPr>
                        <w:tabs>
                          <w:tab w:val="left" w:pos="3600"/>
                        </w:tabs>
                        <w:spacing w:line="420" w:lineRule="exac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5.2 บริษัท บางจาก</w:t>
                      </w:r>
                      <w:r>
                        <w:rPr>
                          <w:rFonts w:ascii="Arial" w:hAnsi="Arial"/>
                          <w:color w:val="4D5156"/>
                          <w:sz w:val="21"/>
                          <w:szCs w:val="21"/>
                          <w:shd w:val="clear" w:color="auto" w:fill="FFFFFF"/>
                          <w:cs/>
                        </w:rPr>
                        <w:t xml:space="preserve"> </w:t>
                      </w:r>
                      <w:r w:rsidRPr="008F51B4">
                        <w:rPr>
                          <w:rFonts w:ascii="TH SarabunIT๙" w:hAnsi="TH SarabunIT๙" w:cs="TH SarabunIT๙"/>
                          <w:color w:val="4D5156"/>
                          <w:sz w:val="32"/>
                          <w:szCs w:val="32"/>
                          <w:shd w:val="clear" w:color="auto" w:fill="FFFFFF"/>
                          <w:cs/>
                        </w:rPr>
                        <w:t>คอร์ปอเรชั่น จำกัด (มหาชน)</w:t>
                      </w:r>
                    </w:p>
                    <w:p w14:paraId="0C40BAA6" w14:textId="5E14B469" w:rsidR="008F51B4" w:rsidRDefault="008F51B4" w:rsidP="008F51B4">
                      <w:pPr>
                        <w:tabs>
                          <w:tab w:val="left" w:pos="3600"/>
                        </w:tabs>
                        <w:spacing w:line="420" w:lineRule="exac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แหล่งที่มา </w:t>
                      </w:r>
                      <w:hyperlink r:id="rId12" w:history="1">
                        <w:r w:rsidRPr="00DE6C21">
                          <w:rPr>
                            <w:rStyle w:val="Hyperlink"/>
                            <w:rFonts w:ascii="TH SarabunIT๙" w:hAnsi="TH SarabunIT๙" w:cs="TH SarabunIT๙"/>
                            <w:sz w:val="32"/>
                            <w:szCs w:val="32"/>
                          </w:rPr>
                          <w:t>https://www.bangchak.co.th/th/oilprice</w:t>
                        </w:r>
                      </w:hyperlink>
                    </w:p>
                    <w:p w14:paraId="5B5A0B24" w14:textId="5F3167B6" w:rsidR="008F51B4" w:rsidRDefault="008F51B4" w:rsidP="008F51B4">
                      <w:pPr>
                        <w:tabs>
                          <w:tab w:val="left" w:pos="3600"/>
                        </w:tabs>
                        <w:spacing w:line="420" w:lineRule="exac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5.3 บริษัท เชลล์ ประเทศไทย จำกัด</w:t>
                      </w:r>
                    </w:p>
                    <w:p w14:paraId="488681B6" w14:textId="6C95EF76" w:rsidR="008F51B4" w:rsidRPr="008F51B4" w:rsidRDefault="008F51B4" w:rsidP="008F51B4">
                      <w:pPr>
                        <w:tabs>
                          <w:tab w:val="left" w:pos="3600"/>
                        </w:tabs>
                        <w:spacing w:line="420" w:lineRule="exact"/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แหล่งที่มา </w:t>
                      </w:r>
                      <w:r w:rsidRPr="000E5C76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https://www.shell.co.th/th_th/motorists/shell-fuels/fuel-price</w:t>
                      </w:r>
                    </w:p>
                    <w:p w14:paraId="302295A5" w14:textId="77777777" w:rsidR="00ED3623" w:rsidRPr="00A10D22" w:rsidRDefault="00ED3623" w:rsidP="00ED3623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</w:p>
                    <w:p w14:paraId="39D3B48E" w14:textId="77777777" w:rsidR="00ED3623" w:rsidRDefault="00ED3623" w:rsidP="00ED3623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  <w:r w:rsidRPr="008C220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 รายชื่อ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ผู้รับผิดชอบกำหนดราคากลาง</w:t>
                      </w:r>
                      <w:r w:rsidRPr="008C220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9C28EB8" w14:textId="77777777" w:rsidR="00ED3623" w:rsidRPr="00A20C1E" w:rsidRDefault="00ED3623" w:rsidP="00ED362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นางวรรณา  วาศด้วงมา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>เจ้าพนักงานธุรการชำนาญงาน</w:t>
                      </w:r>
                      <w:r w:rsidRPr="008C220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</w:t>
                      </w:r>
                    </w:p>
                    <w:p w14:paraId="07E9E83D" w14:textId="77777777" w:rsidR="00ED3623" w:rsidRPr="00E92445" w:rsidRDefault="00ED3623" w:rsidP="00ED3623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25F11B" w14:textId="7EE89AA1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7E1A2CA4" w14:textId="2EBB1FEA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32C8D322" w14:textId="49A4A1C0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26791256" w14:textId="79FEB314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456FE03F" w14:textId="7CDF3D24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0100F5E4" w14:textId="1CE5D02C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376FDF22" w14:textId="69B0DE92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9EB7B5A" w14:textId="79E7FCFD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53E1792F" w14:textId="5E135847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7FF7A828" w14:textId="5AFB0A7B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6BCDE593" w14:textId="54ED30E3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2A79514D" w14:textId="0B30D2D7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6B1529BE" w14:textId="25EF3B3C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65C04523" w14:textId="1C292F7A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730F140A" w14:textId="2480B0BB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7808BB64" w14:textId="0209D3C8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4E0E5B39" w14:textId="17CE8310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6886AFC3" w14:textId="1211B977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4D04B3BE" w14:textId="48704BA0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17121D88" w14:textId="2D03AD2B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01171E65" w14:textId="6EF5BF03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64ADCA61" w14:textId="7A39CD04" w:rsidR="00ED3623" w:rsidRDefault="00ED3623" w:rsidP="00FC73C4">
      <w:pPr>
        <w:pStyle w:val="ListParagraph"/>
        <w:tabs>
          <w:tab w:val="left" w:pos="3600"/>
        </w:tabs>
        <w:spacing w:line="420" w:lineRule="exact"/>
        <w:ind w:left="1335"/>
        <w:rPr>
          <w:rFonts w:ascii="TH SarabunIT๙" w:hAnsi="TH SarabunIT๙" w:cs="TH SarabunIT๙"/>
          <w:sz w:val="32"/>
          <w:szCs w:val="32"/>
        </w:rPr>
      </w:pPr>
    </w:p>
    <w:p w14:paraId="369ED6C1" w14:textId="60B8F9BC" w:rsidR="003024CB" w:rsidRDefault="003024CB" w:rsidP="00EE0C32">
      <w:pPr>
        <w:tabs>
          <w:tab w:val="left" w:pos="3600"/>
        </w:tabs>
        <w:spacing w:before="660" w:after="60" w:line="420" w:lineRule="exact"/>
        <w:rPr>
          <w:rFonts w:ascii="TH SarabunIT๙" w:hAnsi="TH SarabunIT๙" w:cs="TH SarabunIT๙"/>
        </w:rPr>
      </w:pPr>
    </w:p>
    <w:p w14:paraId="335198BC" w14:textId="5C5D2C4D" w:rsidR="00FE6ABA" w:rsidRDefault="00FE6ABA" w:rsidP="00EE0C32">
      <w:pPr>
        <w:tabs>
          <w:tab w:val="left" w:pos="3600"/>
        </w:tabs>
        <w:spacing w:before="660" w:after="60" w:line="420" w:lineRule="exact"/>
        <w:rPr>
          <w:rFonts w:ascii="TH SarabunIT๙" w:hAnsi="TH SarabunIT๙" w:cs="TH SarabunIT๙"/>
        </w:rPr>
      </w:pPr>
    </w:p>
    <w:p w14:paraId="46713A1A" w14:textId="77777777" w:rsidR="00FE6ABA" w:rsidRDefault="00FE6ABA" w:rsidP="00931EBA">
      <w:pPr>
        <w:tabs>
          <w:tab w:val="left" w:pos="3600"/>
        </w:tabs>
        <w:jc w:val="center"/>
        <w:rPr>
          <w:rFonts w:ascii="TH SarabunIT๙" w:hAnsi="TH SarabunIT๙" w:cs="TH SarabunIT๙"/>
          <w:b/>
          <w:bCs/>
          <w:spacing w:val="-20"/>
          <w:sz w:val="58"/>
          <w:szCs w:val="58"/>
        </w:rPr>
      </w:pPr>
    </w:p>
    <w:p w14:paraId="1ABF7D7A" w14:textId="3790BB61" w:rsidR="008535D9" w:rsidRPr="00F3632F" w:rsidRDefault="00931EBA" w:rsidP="00931EBA">
      <w:pPr>
        <w:tabs>
          <w:tab w:val="left" w:pos="3600"/>
        </w:tabs>
        <w:jc w:val="center"/>
        <w:rPr>
          <w:rFonts w:ascii="TH SarabunIT๙" w:hAnsi="TH SarabunIT๙" w:cs="TH SarabunIT๙"/>
          <w:b/>
          <w:bCs/>
          <w:spacing w:val="-20"/>
          <w:sz w:val="58"/>
          <w:szCs w:val="58"/>
        </w:rPr>
      </w:pPr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1" wp14:anchorId="4127923C" wp14:editId="2A08F3BA">
            <wp:simplePos x="0" y="0"/>
            <wp:positionH relativeFrom="column">
              <wp:posOffset>190500</wp:posOffset>
            </wp:positionH>
            <wp:positionV relativeFrom="paragraph">
              <wp:posOffset>-124460</wp:posOffset>
            </wp:positionV>
            <wp:extent cx="464185" cy="539750"/>
            <wp:effectExtent l="0" t="0" r="0" b="0"/>
            <wp:wrapNone/>
            <wp:docPr id="8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5D9" w:rsidRPr="00F3632F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บันทึกข้อความ</w:t>
      </w:r>
    </w:p>
    <w:p w14:paraId="3F3D786D" w14:textId="37525C7C" w:rsidR="00702FE4" w:rsidRPr="0055627C" w:rsidRDefault="00702FE4" w:rsidP="00702FE4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  <w:cs/>
        </w:rPr>
      </w:pPr>
      <w:r w:rsidRPr="0055627C"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3773D0" wp14:editId="5062A25E">
                <wp:simplePos x="0" y="0"/>
                <wp:positionH relativeFrom="column">
                  <wp:posOffset>838200</wp:posOffset>
                </wp:positionH>
                <wp:positionV relativeFrom="paragraph">
                  <wp:posOffset>236855</wp:posOffset>
                </wp:positionV>
                <wp:extent cx="4914900" cy="0"/>
                <wp:effectExtent l="9525" t="8255" r="9525" b="10795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815978" id="ตัวเชื่อมต่อตรง 18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">
                <v:stroke dashstyle="1 1" endcap="round"/>
              </v:line>
            </w:pict>
          </mc:Fallback>
        </mc:AlternateContent>
      </w:r>
      <w:r w:rsidRPr="0055627C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5562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14D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627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Pr="0055627C">
        <w:rPr>
          <w:rFonts w:ascii="TH SarabunIT๙" w:hAnsi="TH SarabunIT๙" w:cs="TH SarabunIT๙"/>
          <w:sz w:val="32"/>
          <w:szCs w:val="32"/>
          <w:cs/>
        </w:rPr>
        <w:t>พัสดุ  กอง</w:t>
      </w:r>
      <w:r w:rsidR="002217CE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Pr="0055627C">
        <w:rPr>
          <w:rFonts w:ascii="TH SarabunIT๙" w:hAnsi="TH SarabunIT๙" w:cs="TH SarabunIT๙"/>
          <w:sz w:val="32"/>
          <w:szCs w:val="32"/>
          <w:cs/>
        </w:rPr>
        <w:t>คลัง  โทร</w:t>
      </w:r>
      <w:r w:rsidRPr="0055627C">
        <w:rPr>
          <w:rFonts w:ascii="TH SarabunIT๙" w:hAnsi="TH SarabunIT๙" w:cs="TH SarabunIT๙"/>
          <w:sz w:val="32"/>
          <w:szCs w:val="32"/>
        </w:rPr>
        <w:t xml:space="preserve">. 0 2590 3077   </w:t>
      </w:r>
      <w:r w:rsidRPr="0055627C">
        <w:rPr>
          <w:rFonts w:ascii="TH SarabunIT๙" w:hAnsi="TH SarabunIT๙" w:cs="TH SarabunIT๙" w:hint="cs"/>
          <w:sz w:val="32"/>
          <w:szCs w:val="32"/>
          <w:cs/>
        </w:rPr>
        <w:t>โทรสาร 0 2965 9575</w:t>
      </w:r>
      <w:r w:rsidRPr="0055627C">
        <w:rPr>
          <w:rFonts w:ascii="TH SarabunIT๙" w:hAnsi="TH SarabunIT๙" w:cs="TH SarabunIT๙"/>
          <w:sz w:val="32"/>
          <w:szCs w:val="32"/>
        </w:rPr>
        <w:t xml:space="preserve"> </w:t>
      </w:r>
      <w:r w:rsidRPr="0055627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                         </w:t>
      </w:r>
      <w:r w:rsidRPr="0055627C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14:paraId="3441D5E6" w14:textId="2DC2D682" w:rsidR="008535D9" w:rsidRPr="00F3632F" w:rsidRDefault="00CD664C" w:rsidP="004470AA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2FBC5A4" wp14:editId="3FDA0815">
                <wp:simplePos x="0" y="0"/>
                <wp:positionH relativeFrom="column">
                  <wp:posOffset>114300</wp:posOffset>
                </wp:positionH>
                <wp:positionV relativeFrom="paragraph">
                  <wp:posOffset>242570</wp:posOffset>
                </wp:positionV>
                <wp:extent cx="2743200" cy="0"/>
                <wp:effectExtent l="13335" t="12700" r="5715" b="6350"/>
                <wp:wrapNone/>
                <wp:docPr id="1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E1E02D" id="Line 13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">
                <v:stroke dashstyle="1 1" endcap="round"/>
              </v:lin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A74EFDD" wp14:editId="6322A9C7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244475</wp:posOffset>
                </wp:positionV>
                <wp:extent cx="2592070" cy="0"/>
                <wp:effectExtent l="6350" t="5080" r="11430" b="13970"/>
                <wp:wrapNone/>
                <wp:docPr id="15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D3ABA3" id="Line 14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">
                <v:stroke dashstyle="1 1" endcap="round"/>
              </v:line>
            </w:pict>
          </mc:Fallback>
        </mc:AlternateContent>
      </w:r>
      <w:r w:rsidR="008535D9" w:rsidRPr="00F3632F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0106A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106A5">
        <w:rPr>
          <w:rFonts w:ascii="TH SarabunIT๙" w:hAnsi="TH SarabunIT๙" w:cs="TH SarabunIT๙" w:hint="cs"/>
          <w:sz w:val="32"/>
          <w:szCs w:val="32"/>
          <w:cs/>
        </w:rPr>
        <w:t>สธ 040</w:t>
      </w:r>
      <w:r w:rsidR="002217CE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106A5">
        <w:rPr>
          <w:rFonts w:ascii="TH SarabunIT๙" w:hAnsi="TH SarabunIT๙" w:cs="TH SarabunIT๙" w:hint="cs"/>
          <w:sz w:val="32"/>
          <w:szCs w:val="32"/>
          <w:cs/>
        </w:rPr>
        <w:t>.5</w:t>
      </w:r>
      <w:r w:rsidR="004B4D7E" w:rsidRPr="00F3632F">
        <w:rPr>
          <w:rFonts w:ascii="TH SarabunIT๙" w:hAnsi="TH SarabunIT๙" w:cs="TH SarabunIT๙"/>
          <w:sz w:val="32"/>
          <w:szCs w:val="32"/>
          <w:cs/>
        </w:rPr>
        <w:t>/</w:t>
      </w:r>
      <w:r w:rsidR="008535D9" w:rsidRPr="00F3632F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="008535D9" w:rsidRPr="00F3632F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8535D9" w:rsidRPr="00F3632F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="000106A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3915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5C31">
        <w:rPr>
          <w:rFonts w:ascii="TH SarabunIT๙" w:hAnsi="TH SarabunIT๙" w:cs="TH SarabunIT๙" w:hint="cs"/>
          <w:sz w:val="32"/>
          <w:szCs w:val="32"/>
          <w:cs/>
        </w:rPr>
        <w:t>29</w:t>
      </w:r>
      <w:r w:rsidR="00FA1C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7A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17CE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FA1C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A420C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4F5C31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B4D7E" w:rsidRPr="00F3632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648BAFC" w14:textId="1A14FD6B" w:rsidR="00B02ED7" w:rsidRDefault="00CD664C" w:rsidP="00373D11">
      <w:pPr>
        <w:tabs>
          <w:tab w:val="left" w:pos="9000"/>
          <w:tab w:val="left" w:pos="9090"/>
        </w:tabs>
        <w:rPr>
          <w:rFonts w:ascii="TH SarabunIT๙" w:hAnsi="TH SarabunIT๙" w:cs="TH SarabunIT๙"/>
          <w:sz w:val="32"/>
          <w:szCs w:val="32"/>
        </w:rPr>
      </w:pPr>
      <w:r w:rsidRPr="00550069"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3D835D9" wp14:editId="589697A7">
                <wp:simplePos x="0" y="0"/>
                <wp:positionH relativeFrom="column">
                  <wp:posOffset>333375</wp:posOffset>
                </wp:positionH>
                <wp:positionV relativeFrom="paragraph">
                  <wp:posOffset>247015</wp:posOffset>
                </wp:positionV>
                <wp:extent cx="5414645" cy="0"/>
                <wp:effectExtent l="13335" t="8890" r="10795" b="10160"/>
                <wp:wrapNone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808A6" id="Line 15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zkLJgIAAE4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">
                <v:stroke dashstyle="1 1" endcap="round"/>
              </v:line>
            </w:pict>
          </mc:Fallback>
        </mc:AlternateContent>
      </w:r>
      <w:r w:rsidR="008535D9" w:rsidRPr="00550069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4B4D7E" w:rsidRPr="0055006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E46BE3" w:rsidRPr="00550069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4D69D5" w:rsidRPr="00550069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E46BE3" w:rsidRPr="00550069">
        <w:rPr>
          <w:rFonts w:ascii="TH SarabunIT๙" w:hAnsi="TH SarabunIT๙" w:cs="TH SarabunIT๙" w:hint="cs"/>
          <w:sz w:val="32"/>
          <w:szCs w:val="32"/>
          <w:cs/>
        </w:rPr>
        <w:t>ซื้อ</w:t>
      </w:r>
      <w:r w:rsidR="00B65DE1" w:rsidRPr="00651507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="00B65DE1">
        <w:rPr>
          <w:rFonts w:ascii="TH SarabunIT๙" w:hAnsi="TH SarabunIT๙" w:cs="TH SarabunIT๙" w:hint="cs"/>
          <w:sz w:val="32"/>
          <w:szCs w:val="32"/>
          <w:cs/>
        </w:rPr>
        <w:t>มั</w:t>
      </w:r>
      <w:r w:rsidR="00B65DE1" w:rsidRPr="00651507">
        <w:rPr>
          <w:rFonts w:ascii="TH SarabunIT๙" w:hAnsi="TH SarabunIT๙" w:cs="TH SarabunIT๙" w:hint="cs"/>
          <w:sz w:val="32"/>
          <w:szCs w:val="32"/>
          <w:cs/>
        </w:rPr>
        <w:t>นเชื้อเพลิงเพื่อใช้สำหรับรถราชการของกอง</w:t>
      </w:r>
      <w:r w:rsidR="00B02ED7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B65DE1" w:rsidRPr="00651507">
        <w:rPr>
          <w:rFonts w:ascii="TH SarabunIT๙" w:hAnsi="TH SarabunIT๙" w:cs="TH SarabunIT๙" w:hint="cs"/>
          <w:sz w:val="32"/>
          <w:szCs w:val="32"/>
          <w:cs/>
        </w:rPr>
        <w:t xml:space="preserve">คลัง ประจำปีงบประมาณ </w:t>
      </w:r>
    </w:p>
    <w:p w14:paraId="0D5DA8B6" w14:textId="32C8E053" w:rsidR="008535D9" w:rsidRDefault="00B02ED7" w:rsidP="00373D11">
      <w:pPr>
        <w:tabs>
          <w:tab w:val="left" w:pos="9000"/>
          <w:tab w:val="left" w:pos="909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3915C8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B65DE1" w:rsidRPr="00651507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4F5C31">
        <w:rPr>
          <w:rFonts w:ascii="TH SarabunIT๙" w:hAnsi="TH SarabunIT๙" w:cs="TH SarabunIT๙" w:hint="cs"/>
          <w:sz w:val="32"/>
          <w:szCs w:val="32"/>
          <w:cs/>
        </w:rPr>
        <w:t>7</w:t>
      </w:r>
      <w:r w:rsidR="00B65DE1" w:rsidRPr="006515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0069" w:rsidRPr="00550069">
        <w:rPr>
          <w:rFonts w:ascii="TH SarabunIT๙" w:hAnsi="TH SarabunIT๙" w:cs="TH SarabunIT๙"/>
          <w:sz w:val="32"/>
          <w:szCs w:val="32"/>
          <w:cs/>
        </w:rPr>
        <w:t>โดยวิธีเฉพาะเจาะจง ตามมาตรา ๕๖ วรรคหนึ่ง (๒) (ข)</w:t>
      </w:r>
    </w:p>
    <w:p w14:paraId="6BA93016" w14:textId="77777777" w:rsidR="004D473C" w:rsidRPr="00550069" w:rsidRDefault="004D473C" w:rsidP="004D473C">
      <w:pPr>
        <w:tabs>
          <w:tab w:val="left" w:pos="9000"/>
          <w:tab w:val="left" w:pos="9090"/>
        </w:tabs>
        <w:spacing w:line="120" w:lineRule="exact"/>
        <w:rPr>
          <w:rFonts w:ascii="TH SarabunIT๙" w:hAnsi="TH SarabunIT๙" w:cs="TH SarabunIT๙"/>
          <w:sz w:val="32"/>
          <w:szCs w:val="32"/>
        </w:rPr>
      </w:pPr>
    </w:p>
    <w:p w14:paraId="5D1E17EC" w14:textId="54A6B380" w:rsidR="00FF220B" w:rsidRDefault="00FF220B" w:rsidP="004D473C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E8247F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E8247F">
        <w:rPr>
          <w:rFonts w:ascii="TH SarabunIT๙" w:hAnsi="TH SarabunIT๙" w:cs="TH SarabunIT๙"/>
          <w:sz w:val="32"/>
          <w:szCs w:val="32"/>
        </w:rPr>
        <w:tab/>
      </w:r>
      <w:r w:rsidRPr="00E8247F">
        <w:rPr>
          <w:rFonts w:ascii="TH SarabunIT๙" w:hAnsi="TH SarabunIT๙" w:cs="TH SarabunIT๙" w:hint="cs"/>
          <w:sz w:val="32"/>
          <w:szCs w:val="32"/>
          <w:cs/>
        </w:rPr>
        <w:t>หัวหน้ากลุ่มพัสดุ (ผ่านหัวหน้างานจัดซื้อจัดจ้าง)</w:t>
      </w:r>
    </w:p>
    <w:p w14:paraId="1A412AEA" w14:textId="77777777" w:rsidR="004D473C" w:rsidRPr="00E8247F" w:rsidRDefault="004D473C" w:rsidP="004D473C">
      <w:pPr>
        <w:spacing w:line="120" w:lineRule="exact"/>
        <w:ind w:left="720" w:hanging="720"/>
        <w:rPr>
          <w:rFonts w:ascii="TH SarabunIT๙" w:hAnsi="TH SarabunIT๙" w:cs="TH SarabunIT๙"/>
          <w:sz w:val="32"/>
          <w:szCs w:val="32"/>
          <w:cs/>
        </w:rPr>
      </w:pPr>
    </w:p>
    <w:p w14:paraId="66888F59" w14:textId="7416C192" w:rsidR="00FF220B" w:rsidRPr="009141E9" w:rsidRDefault="00B8472C" w:rsidP="00AA5521">
      <w:pPr>
        <w:spacing w:line="235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417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220B" w:rsidRPr="009141E9">
        <w:rPr>
          <w:rFonts w:ascii="TH SarabunIT๙" w:hAnsi="TH SarabunIT๙" w:cs="TH SarabunIT๙"/>
          <w:sz w:val="32"/>
          <w:szCs w:val="32"/>
          <w:cs/>
        </w:rPr>
        <w:t>ความเป็นมา</w:t>
      </w:r>
    </w:p>
    <w:p w14:paraId="1FF048A3" w14:textId="0EE67BA9" w:rsidR="00FF220B" w:rsidRPr="004B461B" w:rsidRDefault="00FF220B" w:rsidP="00AA5521">
      <w:pPr>
        <w:spacing w:line="235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ตาม</w:t>
      </w:r>
      <w:r w:rsidR="002217CE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หนังสือ 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ที่ สธ 040</w:t>
      </w:r>
      <w:r w:rsidR="002217CE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.5/</w:t>
      </w:r>
      <w:r w:rsidR="00AA5521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1761</w:t>
      </w:r>
      <w:r w:rsidR="000C3EAA" w:rsidRPr="004B461B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0C3EAA" w:rsidRPr="004B461B">
        <w:rPr>
          <w:rFonts w:ascii="TH SarabunIT๙" w:hAnsi="TH SarabunIT๙" w:cs="TH SarabunIT๙"/>
          <w:sz w:val="32"/>
          <w:szCs w:val="32"/>
          <w:cs/>
        </w:rPr>
        <w:t>ล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งวันที่ </w:t>
      </w:r>
      <w:r w:rsidR="00AA5521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27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2217CE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กันยายน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256</w:t>
      </w:r>
      <w:r w:rsidR="00AA5521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ผู้อำนวยการ</w:t>
      </w:r>
      <w:r w:rsidR="00AA5521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กอง</w:t>
      </w:r>
      <w:r w:rsidR="002217CE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บริหารการ</w:t>
      </w:r>
      <w:r w:rsidR="000C3EAA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คลัง</w:t>
      </w:r>
      <w:r w:rsidR="00EC3792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217CE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อ</w:t>
      </w:r>
      <w:r w:rsidR="000C3EAA" w:rsidRPr="004B461B">
        <w:rPr>
          <w:rFonts w:ascii="TH SarabunIT๙" w:hAnsi="TH SarabunIT๙" w:cs="TH SarabunIT๙"/>
          <w:sz w:val="32"/>
          <w:szCs w:val="32"/>
          <w:cs/>
        </w:rPr>
        <w:t>นุมัติแต่งตั้ง</w:t>
      </w:r>
      <w:r w:rsidR="00C60C67" w:rsidRPr="004B461B">
        <w:rPr>
          <w:rFonts w:ascii="TH SarabunIT๙" w:hAnsi="TH SarabunIT๙" w:cs="TH SarabunIT๙" w:hint="cs"/>
          <w:sz w:val="32"/>
          <w:szCs w:val="32"/>
          <w:cs/>
        </w:rPr>
        <w:t>นางวรรณา วาศด้วงมา ตำแหน่งเจ้าพนักงานธุรการชำนาญงาน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เป็น</w:t>
      </w:r>
      <w:r w:rsidR="000C3EAA" w:rsidRPr="004B461B">
        <w:rPr>
          <w:rFonts w:ascii="TH SarabunIT๙" w:hAnsi="TH SarabunIT๙" w:cs="TH SarabunIT๙"/>
          <w:sz w:val="32"/>
          <w:szCs w:val="32"/>
          <w:cs/>
        </w:rPr>
        <w:t>ผู้จัดทำรายละเอียดคุณลักษณะเฉพาะ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 xml:space="preserve">และกำหนดราคากลาง </w:t>
      </w:r>
      <w:r w:rsidR="000C3EAA" w:rsidRPr="004B461B">
        <w:rPr>
          <w:rFonts w:ascii="TH SarabunIT๙" w:hAnsi="TH SarabunIT๙" w:cs="TH SarabunIT๙"/>
          <w:sz w:val="32"/>
          <w:szCs w:val="32"/>
          <w:cs/>
        </w:rPr>
        <w:t>ซื้อ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น้ำมันเชื้อเพลิงเพื่อใช้สำหรับรถราชการของกอง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คลัง ประจำปีงบประมาณ 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0C3EAA"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เป็นระยะเวลา 12 เดือน </w:t>
      </w:r>
      <w:r w:rsidR="00F4564B" w:rsidRPr="004B461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ตั้งแต่วันที่ 1 ตุลาคม 256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</w:t>
      </w:r>
      <w:r w:rsidR="00AA5521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30 กันยายน 256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F4564B" w:rsidRPr="004B461B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ในวงเงิน</w:t>
      </w:r>
      <w:r w:rsidR="00F4564B" w:rsidRPr="004B461B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7" w:name="_Hlk82696414"/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5,000.00 บาท (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  <w:bookmarkEnd w:id="7"/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3EAA" w:rsidRPr="004B461B">
        <w:rPr>
          <w:rFonts w:ascii="TH SarabunIT๙" w:hAnsi="TH SarabunIT๙" w:cs="TH SarabunIT๙"/>
          <w:sz w:val="32"/>
          <w:szCs w:val="32"/>
          <w:cs/>
        </w:rPr>
        <w:t>โดยวิธีเฉพาะเจาะจง ตามมาตรา ๕๖ วรรคหนึ่ง (๒) (ข)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จ่ายจากเงินงบประมาณรายจ่าย ประจำปีงบประมาณ พ.ศ. 2566 ไปพลางก่อน </w:t>
      </w:r>
      <w:r w:rsidR="004F5C31"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Pr="004B461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332CBFA9" w14:textId="4FA863E6" w:rsidR="004D473C" w:rsidRPr="004B461B" w:rsidRDefault="00FF220B" w:rsidP="00AA5521">
      <w:pPr>
        <w:spacing w:line="235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>2. ตาม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หนังสือ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ที่ สธ 040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/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</w:rPr>
        <w:t>421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</w:rPr>
        <w:t>29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วรรณา วาศด้วงมา</w:t>
      </w:r>
      <w:r w:rsidR="002217CE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ตำแหน่ง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  <w:r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แจ้งว่า ได้</w:t>
      </w:r>
      <w:r w:rsidR="002217CE" w:rsidRPr="004B461B">
        <w:rPr>
          <w:rFonts w:ascii="TH SarabunIT๙" w:hAnsi="TH SarabunIT๙" w:cs="TH SarabunIT๙"/>
          <w:sz w:val="32"/>
          <w:szCs w:val="32"/>
          <w:cs/>
        </w:rPr>
        <w:t>จัดทำรายละเอียดคุณลักษณะเฉพาะซื้อ</w:t>
      </w:r>
      <w:r w:rsidR="006C2E15" w:rsidRPr="004B461B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6C2E15" w:rsidRPr="004B461B">
        <w:rPr>
          <w:rFonts w:ascii="TH SarabunIT๙" w:hAnsi="TH SarabunIT๙" w:cs="TH SarabunIT๙" w:hint="cs"/>
          <w:sz w:val="32"/>
          <w:szCs w:val="32"/>
          <w:cs/>
        </w:rPr>
        <w:t>เพื่อใช้สำหรับรถราชการของ</w:t>
      </w:r>
      <w:r w:rsidR="00373D11" w:rsidRPr="004B461B">
        <w:rPr>
          <w:rFonts w:ascii="TH SarabunIT๙" w:hAnsi="TH SarabunIT๙" w:cs="TH SarabunIT๙" w:hint="cs"/>
          <w:sz w:val="32"/>
          <w:szCs w:val="32"/>
          <w:cs/>
        </w:rPr>
        <w:t>กองบริหารการคลัง</w:t>
      </w:r>
      <w:r w:rsidR="006C2E15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6C2E15" w:rsidRPr="004B461B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6C2E15"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C2E15" w:rsidRPr="004B461B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ตั้งแต่วันที่ 1 ตุลาคม 256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6C2E15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ในวงเงิน</w:t>
      </w:r>
      <w:r w:rsidR="00440399" w:rsidRPr="004B461B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>5,000.00 บาท (</w:t>
      </w:r>
      <w:r w:rsidR="004F5C31" w:rsidRPr="004B461B">
        <w:rPr>
          <w:rFonts w:ascii="TH SarabunIT๙" w:hAnsi="TH SarabunIT๙" w:cs="TH SarabunIT๙" w:hint="cs"/>
          <w:sz w:val="32"/>
          <w:szCs w:val="32"/>
          <w:cs/>
        </w:rPr>
        <w:t>สามห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>มื่น</w:t>
      </w:r>
      <w:r w:rsidR="00373D11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8472C" w:rsidRPr="004B461B">
        <w:rPr>
          <w:rFonts w:ascii="TH SarabunIT๙" w:hAnsi="TH SarabunIT๙" w:cs="TH SarabunIT๙" w:hint="cs"/>
          <w:spacing w:val="-4"/>
          <w:sz w:val="32"/>
          <w:szCs w:val="32"/>
          <w:cs/>
        </w:rPr>
        <w:t>ห้าพันบาทถ้วน)</w:t>
      </w:r>
      <w:r w:rsidR="006C2E15" w:rsidRPr="004B46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C2E15" w:rsidRPr="004B461B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 xml:space="preserve">โดยวิธีเฉพาะเจาะจง </w:t>
      </w:r>
      <w:r w:rsidR="006C2E15" w:rsidRPr="004B461B">
        <w:rPr>
          <w:rFonts w:ascii="TH SarabunIT๙" w:hAnsi="TH SarabunIT๙" w:cs="TH SarabunIT๙"/>
          <w:spacing w:val="-4"/>
          <w:sz w:val="32"/>
          <w:szCs w:val="32"/>
          <w:cs/>
        </w:rPr>
        <w:t>ตามมาตรา ๕๖ วรรคหนึ่ง (๒) (ข)</w:t>
      </w:r>
      <w:r w:rsidR="006C2E15" w:rsidRPr="004B46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610E8" w:rsidRPr="004B46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จำนวน 1 หน้า </w:t>
      </w:r>
      <w:r w:rsidR="002217CE" w:rsidRPr="004B461B">
        <w:rPr>
          <w:rFonts w:ascii="TH SarabunIT๙" w:hAnsi="TH SarabunIT๙" w:cs="TH SarabunIT๙" w:hint="cs"/>
          <w:spacing w:val="-4"/>
          <w:sz w:val="32"/>
          <w:szCs w:val="32"/>
          <w:cs/>
        </w:rPr>
        <w:t>และ</w:t>
      </w:r>
      <w:r w:rsidR="000C3EAA" w:rsidRPr="004B461B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กำหนดราคากลาง</w:t>
      </w:r>
      <w:r w:rsidR="001231ED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bookmarkStart w:id="8" w:name="_Hlk147138151"/>
      <w:r w:rsidR="006C2E15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จากการ</w:t>
      </w:r>
      <w:r w:rsidR="001231ED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สืบราคาท้องตลาด</w:t>
      </w:r>
      <w:bookmarkStart w:id="9" w:name="_Hlk83896777"/>
      <w:r w:rsidR="00C610E8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จากผู้ขาย </w:t>
      </w:r>
      <w:r w:rsidR="00ED3623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จำนวน 3 ราย</w:t>
      </w:r>
      <w:bookmarkEnd w:id="9"/>
      <w:r w:rsidR="00B8472C" w:rsidRPr="004B461B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 เมื่อ</w:t>
      </w:r>
      <w:r w:rsidR="00B8472C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วันที่ </w:t>
      </w:r>
      <w:r w:rsidR="00ED3623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29</w:t>
      </w:r>
      <w:r w:rsidR="00B8472C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กันยายน 256</w:t>
      </w:r>
      <w:r w:rsidR="00ED3623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6</w:t>
      </w:r>
      <w:r w:rsidR="00B8472C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9141E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ซึ่งปรับ</w:t>
      </w:r>
      <w:r w:rsidR="00BF2A8D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ราคาน้ำมัน</w:t>
      </w:r>
      <w:r w:rsid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    </w:t>
      </w:r>
      <w:r w:rsidR="009141E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ครั้งหลังสุด</w:t>
      </w:r>
      <w:r w:rsidR="00C610E8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9141E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เมื่อวันที่ 27 กันยายน 2566 </w:t>
      </w:r>
      <w:r w:rsidR="00BF2A8D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เป</w:t>
      </w:r>
      <w:r w:rsidR="009141E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็น</w:t>
      </w:r>
      <w:r w:rsidR="00B8472C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ราคา</w:t>
      </w:r>
      <w:r w:rsidR="006C2E15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น้ำมันดีเซล </w:t>
      </w:r>
      <w:r w:rsidR="00ED3623" w:rsidRPr="004B461B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B</w:t>
      </w:r>
      <w:r w:rsidR="00ED3623" w:rsidRPr="004B461B">
        <w:rPr>
          <w:rFonts w:ascii="TH SarabunPSK" w:hAnsi="TH SarabunPSK" w:cs="TH SarabunPSK"/>
          <w:color w:val="000000"/>
          <w:sz w:val="32"/>
          <w:szCs w:val="32"/>
          <w:lang w:eastAsia="zh-CN"/>
        </w:rPr>
        <w:t>7</w:t>
      </w:r>
      <w:r w:rsidR="00ED3623" w:rsidRPr="004B461B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="00ED3623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ราคาลิตรละ </w:t>
      </w:r>
      <w:r w:rsidR="00ED3623" w:rsidRPr="004B461B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29.</w:t>
      </w:r>
      <w:r w:rsidR="00ED3623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94 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บาท </w:t>
      </w:r>
      <w:r w:rsidR="00400787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น้ำมัน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เบนซินแก๊สโซฮอล์ </w:t>
      </w:r>
      <w:r w:rsidR="00ED3623" w:rsidRPr="004B461B">
        <w:rPr>
          <w:rFonts w:ascii="TH SarabunIT๙" w:hAnsi="TH SarabunIT๙" w:cs="TH SarabunIT๙"/>
          <w:sz w:val="32"/>
          <w:szCs w:val="32"/>
          <w:cs/>
          <w:lang w:eastAsia="zh-CN"/>
        </w:rPr>
        <w:t>91</w:t>
      </w:r>
      <w:r w:rsidR="00ED3623" w:rsidRPr="004B461B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</w:t>
      </w:r>
      <w:r w:rsidR="00ED3623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ราคาลิตรละ 39.18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บาท และ</w:t>
      </w:r>
      <w:r w:rsidR="00400787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น้ำมัน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>เบนซินแก๊สโซฮอล์ 95 ราคาลิตรละ 39.45 บาท</w:t>
      </w:r>
      <w:bookmarkEnd w:id="8"/>
      <w:r w:rsidR="006C2E15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พร้อมทั้งได้จัดทำตารางแสดงวงเงินงบประมาณที่ได้รับจัดสรรและรายละเอียดค่าใช้จ่ายการจัดซื้อจัดจ้างที่มิใช่งานก่อสร้าง </w:t>
      </w:r>
      <w:r w:rsidR="00ED3623" w:rsidRPr="004B461B">
        <w:rPr>
          <w:rFonts w:ascii="TH SarabunIT๙" w:hAnsi="TH SarabunIT๙" w:cs="TH SarabunIT๙"/>
          <w:sz w:val="32"/>
          <w:szCs w:val="32"/>
        </w:rPr>
        <w:t>(</w:t>
      </w:r>
      <w:r w:rsidR="00ED3623" w:rsidRPr="004B461B">
        <w:rPr>
          <w:rFonts w:ascii="TH SarabunIT๙" w:hAnsi="TH SarabunIT๙" w:cs="TH SarabunIT๙" w:hint="cs"/>
          <w:sz w:val="32"/>
          <w:szCs w:val="32"/>
          <w:cs/>
        </w:rPr>
        <w:t xml:space="preserve">แบบ บก.06) ตามแบบของกรมบัญชีกลางเรียบร้อยแล้ว </w:t>
      </w:r>
      <w:r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พร้อมกำหนดหลักเกณฑ์การพิจารณาคัดเลือกข้อเสนอครั้งนี้</w:t>
      </w:r>
      <w:r w:rsidR="00373D11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จะพิจารณาตัดสินโดยใช้หลักเกณฑ์ราคา และจะพิจารณาจากราคา</w:t>
      </w:r>
      <w:r w:rsidR="00ED3623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ต่อหน่วย</w:t>
      </w:r>
      <w:r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แนบมาพร้อม</w:t>
      </w:r>
      <w:r w:rsidR="00373D11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หนังสือ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นี้แล้ว</w:t>
      </w:r>
    </w:p>
    <w:p w14:paraId="601F5FFE" w14:textId="5AE8E1D6" w:rsidR="00FF220B" w:rsidRPr="004B461B" w:rsidRDefault="00FF220B" w:rsidP="004D473C">
      <w:pPr>
        <w:spacing w:line="120" w:lineRule="exact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</w:p>
    <w:p w14:paraId="2EB277C1" w14:textId="1E084289" w:rsidR="00FF220B" w:rsidRPr="004B461B" w:rsidRDefault="00FF220B" w:rsidP="00AA5521">
      <w:pPr>
        <w:tabs>
          <w:tab w:val="left" w:pos="1440"/>
          <w:tab w:val="left" w:pos="9000"/>
        </w:tabs>
        <w:spacing w:line="235" w:lineRule="auto"/>
        <w:rPr>
          <w:rFonts w:ascii="TH SarabunIT๙" w:hAnsi="TH SarabunIT๙" w:cs="TH SarabunIT๙"/>
          <w:sz w:val="32"/>
          <w:szCs w:val="32"/>
          <w:cs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B461B">
        <w:rPr>
          <w:rFonts w:ascii="TH SarabunIT๙" w:hAnsi="TH SarabunIT๙" w:cs="TH SarabunIT๙"/>
          <w:sz w:val="32"/>
          <w:szCs w:val="32"/>
          <w:cs/>
        </w:rPr>
        <w:t>ข้อพิจารณา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4E5B955" w14:textId="4EF18516" w:rsidR="00A417CB" w:rsidRPr="004B461B" w:rsidRDefault="00A417CB" w:rsidP="00A417CB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1. ตามแนวทางปฏิบัติในการจัดซื้อน้ำมันเชื้อเพลิงเพื่อใช้ในการปฏิบัติราชการตามภารกิจของหน่วยงานของรัฐ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แนบท้ายหนังสือคณะกรรมการวินิจฉัยปัญหาการจัดซื้อจัดจ้างและการบริหารพัสดุภาครัฐ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ด่วนที่สุด ที่ กค (กวจ) 0405.2/ว 179 ลงวันที่ 9 เมษายน 2561 ข้อ 2.1 การจัดซื้อน้ำมันเชื้อเพลิงตามพระราชบัญญัติการจัดซื้อจัดจ้างและการบริหารพัสดุภาครัฐ พ.ศ. 2560 มาตรา 56 วรรคหนึ่ง (2) (ข) กรณีหน่วยงานของรัฐไม่มีภาชนะ ที่ใช้สำหรับเก็บรักษาน้ำมันเชื้อเพลิง ให้หน่วยงานของรัฐจัดซื้อน้ำมันเชื้อเพลิงโดยวิธีเฉพาะเจาะจงจากสถานีบริการน้ำมันเชื้อเพลิงใดก็ได้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039D90" w14:textId="5BF5D411" w:rsidR="00A417CB" w:rsidRPr="004B461B" w:rsidRDefault="00A417CB" w:rsidP="00A417CB">
      <w:pPr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Pr="004B461B">
        <w:rPr>
          <w:rFonts w:ascii="TH SarabunIT๙" w:hAnsi="TH SarabunIT๙" w:cs="TH SarabunIT๙"/>
          <w:sz w:val="32"/>
          <w:szCs w:val="32"/>
          <w:cs/>
        </w:rPr>
        <w:t>(1) การจัดทํารายงานขอซื้อ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</w:t>
      </w:r>
    </w:p>
    <w:p w14:paraId="41C0732E" w14:textId="77777777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 w:rsidRPr="004B461B">
        <w:rPr>
          <w:rFonts w:ascii="TH SarabunIT๙" w:hAnsi="TH SarabunIT๙" w:cs="TH SarabunIT๙"/>
          <w:sz w:val="32"/>
          <w:szCs w:val="32"/>
          <w:cs/>
        </w:rPr>
        <w:t>ให้เจ้าหน้าที่จัดทํารายงานขอ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ซื้อ</w:t>
      </w:r>
      <w:r w:rsidRPr="004B461B">
        <w:rPr>
          <w:rFonts w:ascii="TH SarabunIT๙" w:hAnsi="TH SarabunIT๙" w:cs="TH SarabunIT๙"/>
          <w:sz w:val="32"/>
          <w:szCs w:val="32"/>
          <w:cs/>
        </w:rPr>
        <w:t>เสนอหัวหน้าหน่วยงานของรัฐตามนัยระเบียบกระทรวงการคลังว่าด้วยการจัดซื้อจัดจ้างและการบริหารพัสดุภาครัฐ พ.ศ. 2560 ข้อ 22 วรรคหนึ่ง ในวงเงิน</w:t>
      </w:r>
    </w:p>
    <w:p w14:paraId="0F0F8BB3" w14:textId="77777777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>ตามข้อ 1 ของกฎกระทรวงกําหนดวงเงินการจัดซื้อจัดจ้างพัสดุโดยวิธีเฉพาะเจาะจง วงเงินการจัดซื้อจัดจ้าง</w:t>
      </w:r>
    </w:p>
    <w:p w14:paraId="626EF94A" w14:textId="77777777" w:rsidR="00A417CB" w:rsidRPr="004B461B" w:rsidRDefault="00A417CB" w:rsidP="00A417CB">
      <w:pPr>
        <w:jc w:val="right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>ที่ไม่...</w:t>
      </w:r>
    </w:p>
    <w:p w14:paraId="565E6C9D" w14:textId="557207F4" w:rsidR="00A417CB" w:rsidRPr="004B461B" w:rsidRDefault="00A417CB" w:rsidP="00A417CB">
      <w:pPr>
        <w:jc w:val="center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081CF8" w:rsidRPr="004B461B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F79AFFA" w14:textId="77777777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610E11" w14:textId="77777777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>ที่ไม่ทําข้อตกลงเป็นหนังสือและวงเงินการจัดซื้อจัดจ้างในการแต่งตั้งผู้ตรวจรับพัสดุพ.ศ. 2560 โดยให้ถือว่ารายงานขอซื้อดังกล่าวเป็นรายงานขอซื้อน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มันเชื้อเพลิงสําหรับการจัดซื้อในแต่ละครั้ง ตลอดระยะเวลาการจัดซื้อเมื่อการจัดซื้อ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มันเชื้อเพลิงมีวงเงินสะสมครบหรือใกล้จะครบวงเงินดังกล่าวข้างต้น จึงให้เจ้าหน้าที่จัดทํารายงานขอซื้อฉบับใหม่</w:t>
      </w:r>
    </w:p>
    <w:p w14:paraId="006B32D8" w14:textId="35139FFB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Pr="004B461B">
        <w:rPr>
          <w:rFonts w:ascii="TH SarabunIT๙" w:hAnsi="TH SarabunIT๙" w:cs="TH SarabunIT๙"/>
          <w:sz w:val="32"/>
          <w:szCs w:val="32"/>
          <w:cs/>
        </w:rPr>
        <w:t>(2) การดําเนินการจัดซื้อน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มันเชื้อเพลิง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</w:p>
    <w:p w14:paraId="2B8A3F8B" w14:textId="7FE9959E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B461B">
        <w:rPr>
          <w:rFonts w:ascii="TH SarabunIT๙" w:hAnsi="TH SarabunIT๙" w:cs="TH SarabunIT๙"/>
          <w:sz w:val="32"/>
          <w:szCs w:val="32"/>
          <w:cs/>
        </w:rPr>
        <w:t>กรณีจัดซื้อจากสถานีบริการน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มันเชื้อเพลิงที่ไม่ให้เครดิตแก่หน่วยงานของรัฐ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>ภายหลังจากการจัดซื้อ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มันเชื้อเพลิงแล้ว ให้ผู้จัดซื้อน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มันเชื้อเพลิงร้องขอให้สถานีบริการน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มันเชื้อเพลิงออกใบเสร็จรับเงินและใบกํากับภาษี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>โดยให้ผู้จัดซื้อน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มันเชื้อเพลิงเขียนข้อความในเอกสารดังกล่าวว่า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>“ได้รับมอบ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มันเชื้อเพลิงตามรายการข้างต้นไว้ครบถ้วนถูกต้องแล้ว” หรือข้อความในทํานองเดียวกัน พร้อมทั้งลงลายมือชื่อกํากับ และให้ส่งมอบเอกสารดังกล่าวให้แก่เจ้าหน้าที่ โดยให้ถือว่าเอกสารดังกล่าวเป็นหลักฐานการตรวจรับ</w:t>
      </w:r>
    </w:p>
    <w:p w14:paraId="71B47E60" w14:textId="77777777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>(3) การจัดทําทะเบียนคุมการจัดซื้อ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</w:t>
      </w:r>
    </w:p>
    <w:p w14:paraId="52D14ABA" w14:textId="75B3F9E1" w:rsidR="00A417CB" w:rsidRPr="004B461B" w:rsidRDefault="00A417CB" w:rsidP="00A417C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 w:rsidRPr="004B461B">
        <w:rPr>
          <w:rFonts w:ascii="TH SarabunIT๙" w:hAnsi="TH SarabunIT๙" w:cs="TH SarabunIT๙"/>
          <w:sz w:val="32"/>
          <w:szCs w:val="32"/>
          <w:cs/>
        </w:rPr>
        <w:t>ในการจัดซื้อน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มันเชื้อเพลิงตามข้อ (2) แต่ละครั้ง ให้เจ้าหน้าที่บันทึกรายการ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4B461B">
        <w:rPr>
          <w:rFonts w:ascii="TH SarabunIT๙" w:hAnsi="TH SarabunIT๙" w:cs="TH SarabunIT๙"/>
          <w:sz w:val="32"/>
          <w:szCs w:val="32"/>
          <w:cs/>
        </w:rPr>
        <w:t>ในทะเบียนควบคุมการจัดซื้อน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มันเชื้อเพลิงตามแบบที่กําหนด โดยให้หัวหน้าหน่วยงานของรัฐกํากับดูแลให้มีการจัดทําทะเบียนควบคุมการจัดซื้อ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Pr="004B461B">
        <w:rPr>
          <w:rFonts w:ascii="TH SarabunIT๙" w:hAnsi="TH SarabunIT๙" w:cs="TH SarabunIT๙"/>
          <w:sz w:val="32"/>
          <w:szCs w:val="32"/>
          <w:cs/>
        </w:rPr>
        <w:t>มันเชื้อเพลิงให้เป็นไปโดยถูกต้องและเป็นปัจจุบันอยู่เสมอเพื่อประโยชน์ในการติดตาม ควบคุม และตรวจสอบการจัดซื้อน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มันเชื้อเพลิง ทั้งนี้ให้รายงานหัวหน้าหน่วยงานของรัฐทราบทุก 3 เดือน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</w:p>
    <w:p w14:paraId="0FA8F0D9" w14:textId="162207CC" w:rsidR="00FF220B" w:rsidRPr="004B461B" w:rsidRDefault="00A417CB" w:rsidP="00A417CB">
      <w:pPr>
        <w:spacing w:line="235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ตามระเบียบกระทรวงการคลังว่าด้วยการจัดซื้อจัดจ้างและการบริหารพัสดุภาครัฐ</w:t>
      </w:r>
      <w:r w:rsidR="00FF220B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พ.ศ. 2560 หมวดที่ 2 ส่วนที่ 2 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 xml:space="preserve"> กำหนดว่า 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ในการซื้อหรือจ้างแต่ละวิธี นอกจากการซื้อที่ดินหรือสิ่ง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 xml:space="preserve">ก่อสร้าง 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ให้เจ้าหน้าที่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ทำรายงาน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ขอซื้อหรือขอจ้าง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เสนอหัวหน้า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หน่วยงานของรัฐ เพื่อขอความเห็นชอบ โดยเสนอผ่านหัวหน้าเจ้าหน้าที่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ตามรายการดังต่อไปนี้</w:t>
      </w:r>
    </w:p>
    <w:p w14:paraId="5F2C5E1E" w14:textId="543EB34E" w:rsidR="00FF220B" w:rsidRPr="004B461B" w:rsidRDefault="00A417CB" w:rsidP="00AA5521">
      <w:pPr>
        <w:spacing w:line="235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2.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1 เหตุผลและความจำเป็นที่ต้อง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ซื้อ</w:t>
      </w:r>
    </w:p>
    <w:p w14:paraId="442381F6" w14:textId="47798435" w:rsidR="00FF220B" w:rsidRPr="004B461B" w:rsidRDefault="00FF220B" w:rsidP="00AA5521">
      <w:pPr>
        <w:tabs>
          <w:tab w:val="left" w:pos="720"/>
        </w:tabs>
        <w:spacing w:line="235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B461B">
        <w:rPr>
          <w:rFonts w:ascii="TH SarabunIT๙" w:hAnsi="TH SarabunIT๙" w:cs="TH SarabunIT๙"/>
          <w:sz w:val="32"/>
          <w:szCs w:val="32"/>
        </w:rPr>
        <w:tab/>
      </w:r>
      <w:r w:rsidRPr="004B461B">
        <w:rPr>
          <w:rFonts w:ascii="TH SarabunIT๙" w:hAnsi="TH SarabunIT๙" w:cs="TH SarabunIT๙"/>
          <w:sz w:val="32"/>
          <w:szCs w:val="32"/>
        </w:rPr>
        <w:tab/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417CB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เพื่อใช้สำหรับรถราชการของกอง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คลัง ประจำปีงบประมาณ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9141E9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0C3EAA"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774F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ตั้งแต่วันที่ 1 ตุลาคม 256</w:t>
      </w:r>
      <w:r w:rsidR="009141E9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9141E9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213D84C6" w14:textId="6670C30A" w:rsidR="00FF220B" w:rsidRPr="004B461B" w:rsidRDefault="00A417CB" w:rsidP="00AA5521">
      <w:pPr>
        <w:spacing w:line="235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F220B" w:rsidRPr="004B461B">
        <w:rPr>
          <w:rFonts w:ascii="TH SarabunIT๙" w:hAnsi="TH SarabunIT๙" w:cs="TH SarabunIT๙"/>
          <w:sz w:val="32"/>
          <w:szCs w:val="32"/>
        </w:rPr>
        <w:t>2.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2</w:t>
      </w:r>
      <w:r w:rsidR="00FF220B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รายละเอียดคุณลักษณะเฉพาะของพัสดุ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>ที่จะซื้อ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220D237" w14:textId="23B37503" w:rsidR="009141E9" w:rsidRPr="004B461B" w:rsidRDefault="00FF220B" w:rsidP="00EA609A">
      <w:pPr>
        <w:tabs>
          <w:tab w:val="left" w:pos="9000"/>
          <w:tab w:val="left" w:pos="9090"/>
        </w:tabs>
        <w:spacing w:line="235" w:lineRule="auto"/>
        <w:jc w:val="thaiDistribute"/>
        <w:rPr>
          <w:rFonts w:ascii="TH SarabunIT๙" w:hAnsi="TH SarabunIT๙" w:cs="TH SarabunIT๙"/>
          <w:sz w:val="28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6196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="00A417CB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376196" w:rsidRPr="004B461B">
        <w:rPr>
          <w:rFonts w:ascii="TH SarabunIT๙" w:hAnsi="TH SarabunIT๙" w:cs="TH SarabunIT๙" w:hint="cs"/>
          <w:sz w:val="32"/>
          <w:szCs w:val="32"/>
          <w:cs/>
        </w:rPr>
        <w:t>น้ำมัน</w:t>
      </w:r>
      <w:r w:rsidR="005F1B40" w:rsidRPr="004B461B">
        <w:rPr>
          <w:rFonts w:ascii="TH SarabunIT๙" w:hAnsi="TH SarabunIT๙" w:cs="TH SarabunIT๙" w:hint="cs"/>
          <w:sz w:val="32"/>
          <w:szCs w:val="32"/>
          <w:cs/>
        </w:rPr>
        <w:t>เชื้อเพลิง</w:t>
      </w:r>
      <w:r w:rsidR="00B8472C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ชนิดดีเซล </w:t>
      </w:r>
      <w:r w:rsidR="00B8472C" w:rsidRPr="004B461B">
        <w:rPr>
          <w:rFonts w:ascii="TH SarabunPSK" w:hAnsi="TH SarabunPSK" w:cs="TH SarabunPSK"/>
          <w:sz w:val="32"/>
          <w:szCs w:val="32"/>
        </w:rPr>
        <w:t>B7</w:t>
      </w:r>
      <w:r w:rsidR="00B8472C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B931A1" w:rsidRPr="004B461B">
        <w:rPr>
          <w:rFonts w:ascii="TH SarabunIT๙" w:hAnsi="TH SarabunIT๙" w:cs="TH SarabunIT๙" w:hint="cs"/>
          <w:sz w:val="32"/>
          <w:szCs w:val="32"/>
          <w:cs/>
        </w:rPr>
        <w:t>ใช้สำหรับรถ</w:t>
      </w:r>
      <w:r w:rsidR="00E85804" w:rsidRPr="004B461B">
        <w:rPr>
          <w:rFonts w:ascii="TH SarabunIT๙" w:hAnsi="TH SarabunIT๙" w:cs="TH SarabunIT๙" w:hint="cs"/>
          <w:sz w:val="32"/>
          <w:szCs w:val="32"/>
          <w:cs/>
        </w:rPr>
        <w:t>ยนต์ราชการ</w:t>
      </w:r>
      <w:r w:rsidR="00B931A1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หมายเลขทะเบียน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B931A1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นค 7995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774F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น้ำมันเบนซินแก๊สโซฮอล์ 91 </w:t>
      </w:r>
      <w:r w:rsidR="009141E9" w:rsidRPr="004B461B">
        <w:rPr>
          <w:rFonts w:ascii="TH SarabunIT๙" w:hAnsi="TH SarabunIT๙" w:cs="TH SarabunIT๙" w:hint="cs"/>
          <w:sz w:val="32"/>
          <w:szCs w:val="32"/>
          <w:cs/>
        </w:rPr>
        <w:t xml:space="preserve">และน้ำมันเบนซินแก๊สโซฮอล์ 95 </w:t>
      </w:r>
      <w:r w:rsidR="00E85804" w:rsidRPr="004B461B">
        <w:rPr>
          <w:rFonts w:ascii="TH SarabunIT๙" w:hAnsi="TH SarabunIT๙" w:cs="TH SarabunIT๙" w:hint="cs"/>
          <w:sz w:val="32"/>
          <w:szCs w:val="32"/>
          <w:cs/>
        </w:rPr>
        <w:t>สำหรับรถยนต์ราชการ</w:t>
      </w:r>
      <w:r w:rsidR="00B931A1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หมายเลขทะเบียน 9กส 7239 </w:t>
      </w:r>
      <w:r w:rsidRPr="004B461B">
        <w:rPr>
          <w:rFonts w:ascii="TH SarabunIT๙" w:hAnsi="TH SarabunIT๙" w:cs="TH SarabunIT๙"/>
          <w:sz w:val="32"/>
          <w:szCs w:val="32"/>
          <w:cs/>
        </w:rPr>
        <w:t>ในวงเงิน</w:t>
      </w:r>
      <w:r w:rsidR="001C3E7A" w:rsidRPr="004B461B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41E9" w:rsidRPr="004B461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5,000.00 บาท (</w:t>
      </w:r>
      <w:r w:rsidR="009141E9" w:rsidRPr="004B461B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0C3EAA" w:rsidRPr="004B461B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417F19B" w14:textId="2A857271" w:rsidR="00FF220B" w:rsidRPr="004B461B" w:rsidRDefault="00FF220B" w:rsidP="0033582A">
      <w:pPr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ab/>
      </w:r>
      <w:r w:rsidRPr="004B461B">
        <w:rPr>
          <w:rFonts w:ascii="TH SarabunIT๙" w:hAnsi="TH SarabunIT๙" w:cs="TH SarabunIT๙"/>
          <w:sz w:val="32"/>
          <w:szCs w:val="32"/>
          <w:cs/>
        </w:rPr>
        <w:tab/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2.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3 ราคากลางของพัสดุที่จะซื้อ</w:t>
      </w:r>
    </w:p>
    <w:p w14:paraId="15F2306C" w14:textId="2A6E3138" w:rsidR="005F5DEC" w:rsidRPr="004B461B" w:rsidRDefault="00FF220B" w:rsidP="009141E9">
      <w:pPr>
        <w:pStyle w:val="NoSpacing"/>
        <w:ind w:firstLine="295"/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B407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จากการสืบราคาจากท้องตลาด จำนวน 3 ราย</w:t>
      </w:r>
      <w:r w:rsidR="007B4079" w:rsidRPr="004B461B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 </w:t>
      </w:r>
      <w:r w:rsidR="00400787" w:rsidRPr="004B461B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มี</w:t>
      </w:r>
      <w:r w:rsidR="007B407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ราคาน้ำมันดีเซล </w:t>
      </w:r>
      <w:r w:rsidR="007B4079" w:rsidRPr="004B461B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B</w:t>
      </w:r>
      <w:r w:rsidR="007B4079" w:rsidRPr="004B461B">
        <w:rPr>
          <w:rFonts w:ascii="TH SarabunPSK" w:hAnsi="TH SarabunPSK" w:cs="TH SarabunPSK"/>
          <w:color w:val="000000"/>
          <w:sz w:val="32"/>
          <w:szCs w:val="32"/>
          <w:lang w:eastAsia="zh-CN"/>
        </w:rPr>
        <w:t>7</w:t>
      </w:r>
      <w:r w:rsidR="007B4079" w:rsidRPr="004B461B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="007B407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ราคาลิตรละ </w:t>
      </w:r>
      <w:r w:rsidR="007B4079" w:rsidRPr="004B461B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29.</w:t>
      </w:r>
      <w:r w:rsidR="007B407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94 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บาท </w:t>
      </w:r>
      <w:r w:rsidR="00400787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>น้ำมัน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เบนซินแก๊สโซฮอล์ </w:t>
      </w:r>
      <w:r w:rsidR="007B4079" w:rsidRPr="004B461B">
        <w:rPr>
          <w:rFonts w:ascii="TH SarabunIT๙" w:hAnsi="TH SarabunIT๙" w:cs="TH SarabunIT๙"/>
          <w:sz w:val="32"/>
          <w:szCs w:val="32"/>
          <w:cs/>
          <w:lang w:eastAsia="zh-CN"/>
        </w:rPr>
        <w:t>91</w:t>
      </w:r>
      <w:r w:rsidR="007B4079" w:rsidRPr="004B461B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</w:t>
      </w:r>
      <w:r w:rsidR="007B4079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ราคาลิตรละ 39.18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บาท และ</w:t>
      </w:r>
      <w:r w:rsidR="00400787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>น้ำมัน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เบนซินแก๊สโซฮอล์ 95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  <w:lang w:eastAsia="zh-CN"/>
        </w:rPr>
        <w:t>ราคาลิตรละ 39.45 บาท</w:t>
      </w:r>
      <w:r w:rsidR="00C7576E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0787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รายละเอียดตามตารางแสดงวงเงินงบประมาณที่ได้รับจัดสรรและรายละเอียดค่าใช้จ่ายการจัดซื้อจัดจ้างที่มิใช่งานก่อสร้าง </w:t>
      </w:r>
      <w:r w:rsidR="00400787" w:rsidRPr="004B461B">
        <w:rPr>
          <w:rFonts w:ascii="TH SarabunIT๙" w:hAnsi="TH SarabunIT๙" w:cs="TH SarabunIT๙"/>
          <w:sz w:val="32"/>
          <w:szCs w:val="32"/>
        </w:rPr>
        <w:t>(</w:t>
      </w:r>
      <w:r w:rsidR="00400787" w:rsidRPr="004B461B">
        <w:rPr>
          <w:rFonts w:ascii="TH SarabunIT๙" w:hAnsi="TH SarabunIT๙" w:cs="TH SarabunIT๙" w:hint="cs"/>
          <w:sz w:val="32"/>
          <w:szCs w:val="32"/>
          <w:cs/>
        </w:rPr>
        <w:t>แบบ บก.06) แนบท้าย</w:t>
      </w:r>
    </w:p>
    <w:p w14:paraId="217DC768" w14:textId="5A5A14E8" w:rsidR="00FF220B" w:rsidRPr="004B461B" w:rsidRDefault="00FF220B" w:rsidP="0033582A">
      <w:pPr>
        <w:tabs>
          <w:tab w:val="left" w:pos="720"/>
        </w:tabs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ab/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ab/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2.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>วงเงินที่จะ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ซื้อ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8883EC6" w14:textId="77777777" w:rsidR="00EA609A" w:rsidRPr="004B461B" w:rsidRDefault="00FF220B" w:rsidP="0033582A">
      <w:pPr>
        <w:tabs>
          <w:tab w:val="left" w:pos="72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4"/>
          <w:szCs w:val="34"/>
        </w:rPr>
        <w:t xml:space="preserve">                       </w:t>
      </w:r>
      <w:r w:rsidR="00EA609A" w:rsidRPr="004B461B">
        <w:rPr>
          <w:rFonts w:ascii="TH SarabunIT๙" w:hAnsi="TH SarabunIT๙" w:cs="TH SarabunIT๙" w:hint="cs"/>
          <w:sz w:val="34"/>
          <w:szCs w:val="34"/>
          <w:cs/>
        </w:rPr>
        <w:t xml:space="preserve">      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จ่ายจากเงินงบประมาณรายจ่าย ประจำปีงบประมาณ พ.ศ. 2566 ไปพลางก่อน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7B4079"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="008B78C2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ในวงเงิน 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8B78C2" w:rsidRPr="004B461B">
        <w:rPr>
          <w:rFonts w:ascii="TH SarabunIT๙" w:hAnsi="TH SarabunIT๙" w:cs="TH SarabunIT๙" w:hint="cs"/>
          <w:sz w:val="32"/>
          <w:szCs w:val="32"/>
          <w:cs/>
        </w:rPr>
        <w:t>5,000.00 บาท (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8B78C2" w:rsidRPr="004B461B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</w:p>
    <w:p w14:paraId="35EDE129" w14:textId="77777777" w:rsidR="00EA609A" w:rsidRPr="004B461B" w:rsidRDefault="00EA609A" w:rsidP="0033582A">
      <w:pPr>
        <w:tabs>
          <w:tab w:val="left" w:pos="72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A66F80" w14:textId="680C8B57" w:rsidR="00EA609A" w:rsidRPr="004B461B" w:rsidRDefault="00EA609A" w:rsidP="00EA609A">
      <w:pPr>
        <w:tabs>
          <w:tab w:val="left" w:pos="720"/>
        </w:tabs>
        <w:jc w:val="right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>2.5 กำหนด...</w:t>
      </w:r>
    </w:p>
    <w:p w14:paraId="444A7EEB" w14:textId="77777777" w:rsidR="00EA609A" w:rsidRPr="004B461B" w:rsidRDefault="00EA609A" w:rsidP="00EA609A">
      <w:pPr>
        <w:tabs>
          <w:tab w:val="left" w:pos="720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2C2B4AA9" w14:textId="5391FE0C" w:rsidR="007B4079" w:rsidRPr="004B461B" w:rsidRDefault="00EA609A" w:rsidP="00EA609A">
      <w:pPr>
        <w:tabs>
          <w:tab w:val="left" w:pos="720"/>
        </w:tabs>
        <w:jc w:val="center"/>
        <w:rPr>
          <w:rFonts w:ascii="TH SarabunIT๙" w:hAnsi="TH SarabunIT๙" w:cs="TH SarabunIT๙"/>
          <w:sz w:val="34"/>
          <w:szCs w:val="34"/>
        </w:rPr>
      </w:pPr>
      <w:r w:rsidRPr="004B461B">
        <w:rPr>
          <w:rFonts w:ascii="TH SarabunIT๙" w:hAnsi="TH SarabunIT๙" w:cs="TH SarabunIT๙" w:hint="cs"/>
          <w:sz w:val="34"/>
          <w:szCs w:val="34"/>
          <w:cs/>
        </w:rPr>
        <w:lastRenderedPageBreak/>
        <w:t>-</w:t>
      </w:r>
      <w:r w:rsidR="00081CF8" w:rsidRPr="004B461B">
        <w:rPr>
          <w:rFonts w:ascii="TH SarabunIT๙" w:hAnsi="TH SarabunIT๙" w:cs="TH SarabunIT๙" w:hint="cs"/>
          <w:sz w:val="34"/>
          <w:szCs w:val="34"/>
          <w:cs/>
        </w:rPr>
        <w:t>3</w:t>
      </w:r>
      <w:r w:rsidRPr="004B461B">
        <w:rPr>
          <w:rFonts w:ascii="TH SarabunIT๙" w:hAnsi="TH SarabunIT๙" w:cs="TH SarabunIT๙" w:hint="cs"/>
          <w:sz w:val="34"/>
          <w:szCs w:val="34"/>
          <w:cs/>
        </w:rPr>
        <w:t>-</w:t>
      </w:r>
    </w:p>
    <w:p w14:paraId="662259C5" w14:textId="77777777" w:rsidR="00EA609A" w:rsidRPr="004B461B" w:rsidRDefault="00EA609A" w:rsidP="00EA609A">
      <w:pPr>
        <w:tabs>
          <w:tab w:val="left" w:pos="720"/>
        </w:tabs>
        <w:jc w:val="center"/>
        <w:rPr>
          <w:rFonts w:ascii="TH SarabunIT๙" w:hAnsi="TH SarabunIT๙" w:cs="TH SarabunIT๙"/>
          <w:sz w:val="34"/>
          <w:szCs w:val="34"/>
        </w:rPr>
      </w:pPr>
    </w:p>
    <w:p w14:paraId="49B9C44F" w14:textId="5A31833C" w:rsidR="00FF220B" w:rsidRPr="004B461B" w:rsidRDefault="007B4079" w:rsidP="0033582A">
      <w:pPr>
        <w:tabs>
          <w:tab w:val="left" w:pos="72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4"/>
          <w:szCs w:val="34"/>
          <w:cs/>
        </w:rPr>
        <w:t xml:space="preserve">                   </w:t>
      </w:r>
      <w:r w:rsidR="007858B7" w:rsidRPr="004B461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EA609A" w:rsidRPr="004B461B">
        <w:rPr>
          <w:rFonts w:ascii="TH SarabunIT๙" w:hAnsi="TH SarabunIT๙" w:cs="TH SarabunIT๙" w:hint="cs"/>
          <w:sz w:val="34"/>
          <w:szCs w:val="34"/>
          <w:cs/>
        </w:rPr>
        <w:t xml:space="preserve">    2.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F220B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กำหนดเวลาที่ต้องการ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ใช้พัสดุ</w:t>
      </w:r>
      <w:r w:rsidR="00523866" w:rsidRPr="004B461B">
        <w:rPr>
          <w:rFonts w:ascii="TH SarabunIT๙" w:hAnsi="TH SarabunIT๙" w:cs="TH SarabunIT๙" w:hint="cs"/>
          <w:sz w:val="32"/>
          <w:szCs w:val="32"/>
          <w:cs/>
        </w:rPr>
        <w:t>นั้น</w:t>
      </w:r>
      <w:r w:rsidR="00FF220B" w:rsidRPr="004B461B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1DA35424" w14:textId="32473859" w:rsidR="00EA609A" w:rsidRPr="004B461B" w:rsidRDefault="00FF220B" w:rsidP="00EA609A">
      <w:pPr>
        <w:tabs>
          <w:tab w:val="left" w:pos="1440"/>
        </w:tabs>
        <w:rPr>
          <w:rFonts w:ascii="TH SarabunIT๙" w:hAnsi="TH SarabunIT๙" w:cs="TH SarabunIT๙"/>
          <w:sz w:val="32"/>
          <w:szCs w:val="32"/>
          <w:cs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 xml:space="preserve">                        </w:t>
      </w:r>
      <w:r w:rsidR="00C7576E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1B2E86" w:rsidRPr="004B461B">
        <w:rPr>
          <w:rFonts w:ascii="TH SarabunIT๙" w:hAnsi="TH SarabunIT๙" w:cs="TH SarabunIT๙" w:hint="cs"/>
          <w:sz w:val="32"/>
          <w:szCs w:val="32"/>
          <w:cs/>
        </w:rPr>
        <w:t>ระยะเวลา 12 เดือน ตั้งแต่วันที่ 1 ตุลาคม 256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B2E86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7B4079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044A8634" w14:textId="4EDAD6CC" w:rsidR="00AF0F15" w:rsidRPr="004B461B" w:rsidRDefault="00EA609A" w:rsidP="00EA609A">
      <w:pPr>
        <w:ind w:left="1290" w:firstLine="150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2.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 xml:space="preserve"> วิธีที่จะ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ซื้อ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และเหตุผลที่ต้อง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ซื้อ</w:t>
      </w:r>
      <w:r w:rsidR="00FF220B" w:rsidRPr="004B461B">
        <w:rPr>
          <w:rFonts w:ascii="TH SarabunIT๙" w:hAnsi="TH SarabunIT๙" w:cs="TH SarabunIT๙"/>
          <w:sz w:val="32"/>
          <w:szCs w:val="32"/>
          <w:cs/>
        </w:rPr>
        <w:t>โดยวิธีนั้น</w:t>
      </w:r>
      <w:r w:rsidR="00FF220B" w:rsidRPr="004B461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A0B3283" w14:textId="38EFCEB4" w:rsidR="00AF0F15" w:rsidRPr="004B461B" w:rsidRDefault="00AF0F15" w:rsidP="00EA609A">
      <w:pPr>
        <w:tabs>
          <w:tab w:val="left" w:pos="9000"/>
          <w:tab w:val="left" w:pos="9090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4B461B">
        <w:rPr>
          <w:rFonts w:ascii="TH SarabunIT๙" w:hAnsi="TH SarabunIT๙" w:cs="TH SarabunIT๙"/>
          <w:color w:val="000000"/>
          <w:sz w:val="32"/>
          <w:szCs w:val="32"/>
        </w:rPr>
        <w:t>                       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="00EA609A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2.6.1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การ</w:t>
      </w:r>
      <w:r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>ซื้อ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ครั้งหนึ่ง ในวงเงินไม่เกิน ๕๐๐</w:t>
      </w:r>
      <w:r w:rsidRPr="004B461B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๐๐๐.๐๐ บาท (ห้าแสนบาทถ้วน) ดำเนินการโดยวิธีเฉพาะเจาะจง กรณีการจัดซื้อจัดจ้างพัสดุที่มีการผลิต จำหน่าย ก่อสร้าง หรือให้บริการทั่วไป และมีวงเงินในการจัดซื้อจัดจ้างครั้งหนึ่งไม่เกินวงเงินตามที่กำหนดในกฎกระทรวง ตามมาตรา ๕๖ วรรคหนึ่ง (๒) (ข) แห่งพระราชบัญญัติการจัดซื้อจัดจ้างและบริหารพัสดุภาครัฐ พ.ศ. ๒๕๖๐ </w:t>
      </w:r>
      <w:r w:rsidR="00B27E4A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ตามกฎกระทรวงกำหนดวงเงินการจัดซื้อจัดจ้างพัสดุโดยวิธีเฉพาะเจาะจง วงเงินการจัดซื้อจัดจ้างที่ไม่ทำข้อตกลงเป็นหนังสือ และวงเงินการจัดซื้อจัดจ้างในการแต่งตั้งผู้ตรวจรับพัสดุ พ.ศ. ๒๕๖๐ ข้อ ๑ กำหนดว่า การจัดซื้อจัดจ้างสินค้า งานบริการ หรืองานก่อสร้าง ที่มีการผลิต จำหน่าย ก่อสร้าง หรือให้บริการทั่วไป และมีวงเงินในการจัดซื้อจัดจ้างครั้งหนึ่งไม่เกิน ๕๐๐</w:t>
      </w:r>
      <w:r w:rsidRPr="004B461B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๐๐๐</w:t>
      </w:r>
      <w:r w:rsidRPr="004B461B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บาท ให้ใช้วิธีเฉพาะเจาะจง</w:t>
      </w:r>
      <w:r w:rsidR="00F4564B" w:rsidRPr="004B46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7235309B" w14:textId="62D995F9" w:rsidR="00AF0F15" w:rsidRPr="004B461B" w:rsidRDefault="00AF0F15" w:rsidP="00EA609A">
      <w:pPr>
        <w:tabs>
          <w:tab w:val="left" w:pos="72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</w:t>
      </w:r>
      <w:r w:rsidR="00EA609A" w:rsidRPr="004B461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2.</w:t>
      </w:r>
      <w:r w:rsidRPr="004B461B">
        <w:rPr>
          <w:rFonts w:ascii="TH SarabunIT๙" w:eastAsia="Calibri" w:hAnsi="TH SarabunIT๙" w:cs="TH SarabunIT๙"/>
          <w:sz w:val="32"/>
          <w:szCs w:val="32"/>
          <w:cs/>
        </w:rPr>
        <w:t>๖.๒ ตามคำสั่ง ที่ ๑๐๑๕/๒๕๖๔ ลงวันที่ ๒๑</w:t>
      </w:r>
      <w:r w:rsidRPr="004B461B">
        <w:rPr>
          <w:rFonts w:ascii="TH SarabunIT๙" w:eastAsia="Calibri" w:hAnsi="TH SarabunIT๙" w:cs="TH SarabunIT๙"/>
          <w:sz w:val="32"/>
          <w:szCs w:val="32"/>
        </w:rPr>
        <w:t> </w:t>
      </w:r>
      <w:r w:rsidRPr="004B461B">
        <w:rPr>
          <w:rFonts w:ascii="TH SarabunIT๙" w:eastAsia="Calibri" w:hAnsi="TH SarabunIT๙" w:cs="TH SarabunIT๙"/>
          <w:sz w:val="32"/>
          <w:szCs w:val="32"/>
          <w:cs/>
        </w:rPr>
        <w:t>มิถุนายน พ.ศ. ๒๕๖๔</w:t>
      </w:r>
      <w:r w:rsidRPr="004B461B">
        <w:rPr>
          <w:rFonts w:ascii="TH SarabunIT๙" w:eastAsia="Calibri" w:hAnsi="TH SarabunIT๙" w:cs="TH SarabunIT๙"/>
          <w:sz w:val="32"/>
          <w:szCs w:val="32"/>
        </w:rPr>
        <w:t> </w:t>
      </w:r>
      <w:r w:rsidRPr="004B461B">
        <w:rPr>
          <w:rFonts w:ascii="TH SarabunIT๙" w:eastAsia="Calibri" w:hAnsi="TH SarabunIT๙" w:cs="TH SarabunIT๙"/>
          <w:sz w:val="32"/>
          <w:szCs w:val="32"/>
          <w:cs/>
        </w:rPr>
        <w:t>กรมควบคุมโรค    ได้มอบอำนาจให้แก่ผู้อำนวยการกองบริหารการคลัง มีอำนาจดำเนินการสำหรับการซื้อหรือจ้าง โดยเงินงบประมาณภายในวงเงินครั้งหนึ่งไม่เกิน ๑</w:t>
      </w:r>
      <w:r w:rsidRPr="004B461B">
        <w:rPr>
          <w:rFonts w:ascii="TH SarabunIT๙" w:eastAsia="Calibri" w:hAnsi="TH SarabunIT๙" w:cs="TH SarabunIT๙"/>
          <w:sz w:val="32"/>
          <w:szCs w:val="32"/>
        </w:rPr>
        <w:t>,</w:t>
      </w:r>
      <w:r w:rsidRPr="004B461B">
        <w:rPr>
          <w:rFonts w:ascii="TH SarabunIT๙" w:eastAsia="Calibri" w:hAnsi="TH SarabunIT๙" w:cs="TH SarabunIT๙"/>
          <w:sz w:val="32"/>
          <w:szCs w:val="32"/>
          <w:cs/>
        </w:rPr>
        <w:t>๐๐๐</w:t>
      </w:r>
      <w:r w:rsidRPr="004B461B">
        <w:rPr>
          <w:rFonts w:ascii="TH SarabunIT๙" w:eastAsia="Calibri" w:hAnsi="TH SarabunIT๙" w:cs="TH SarabunIT๙"/>
          <w:sz w:val="32"/>
          <w:szCs w:val="32"/>
        </w:rPr>
        <w:t>,</w:t>
      </w:r>
      <w:r w:rsidRPr="004B461B">
        <w:rPr>
          <w:rFonts w:ascii="TH SarabunIT๙" w:eastAsia="Calibri" w:hAnsi="TH SarabunIT๙" w:cs="TH SarabunIT๙"/>
          <w:sz w:val="32"/>
          <w:szCs w:val="32"/>
          <w:cs/>
        </w:rPr>
        <w:t>๐๐๐.๐๐ บาท (หนึ่งล้านบาทถ้วน)</w:t>
      </w:r>
      <w:r w:rsidR="00FF220B" w:rsidRPr="004B461B">
        <w:rPr>
          <w:rFonts w:ascii="TH SarabunIT๙" w:hAnsi="TH SarabunIT๙" w:cs="TH SarabunIT๙"/>
          <w:sz w:val="32"/>
          <w:szCs w:val="32"/>
        </w:rPr>
        <w:tab/>
      </w:r>
    </w:p>
    <w:p w14:paraId="3BADA77A" w14:textId="505B4F57" w:rsidR="00FF220B" w:rsidRPr="004B461B" w:rsidRDefault="00AF0F15" w:rsidP="00EA609A">
      <w:pPr>
        <w:tabs>
          <w:tab w:val="left" w:pos="72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220B" w:rsidRPr="004B461B">
        <w:rPr>
          <w:rFonts w:ascii="TH SarabunIT๙" w:hAnsi="TH SarabunIT๙" w:cs="TH SarabunIT๙"/>
          <w:sz w:val="32"/>
          <w:szCs w:val="32"/>
        </w:rPr>
        <w:t xml:space="preserve">7. </w:t>
      </w:r>
      <w:r w:rsidR="00FF220B" w:rsidRPr="004B461B">
        <w:rPr>
          <w:rFonts w:ascii="TH SarabunIT๙" w:hAnsi="TH SarabunIT๙" w:cs="TH SarabunIT๙" w:hint="cs"/>
          <w:sz w:val="32"/>
          <w:szCs w:val="32"/>
          <w:cs/>
        </w:rPr>
        <w:t>หลักเกณฑ์การพิจารณาคัดเลือกข้อเสนอ</w:t>
      </w:r>
    </w:p>
    <w:p w14:paraId="5D62D5FC" w14:textId="59FFAD4C" w:rsidR="00F4564B" w:rsidRPr="004B461B" w:rsidRDefault="00FF220B" w:rsidP="00EA609A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ใช้หลักเกณฑ์ราคา และจะพิจารณาจากราคา</w:t>
      </w:r>
      <w:r w:rsidR="00CC2726" w:rsidRPr="004B461B">
        <w:rPr>
          <w:rFonts w:ascii="TH SarabunIT๙" w:hAnsi="TH SarabunIT๙" w:cs="TH SarabunIT๙" w:hint="cs"/>
          <w:sz w:val="32"/>
          <w:szCs w:val="32"/>
          <w:cs/>
        </w:rPr>
        <w:t>ต่อหน่วย</w:t>
      </w:r>
    </w:p>
    <w:p w14:paraId="2B31F31E" w14:textId="40A81DA4" w:rsidR="002913AF" w:rsidRPr="004B461B" w:rsidRDefault="00FF220B" w:rsidP="00EA609A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ab/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2726" w:rsidRPr="004B461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. เมื่อหัวหน้าหน่วยงานของรัฐให้ความเห็นชอบตามรายงานขอซื้อแล้ว ให้เจ้าหน้าที่ดำเนินการตามวิธีการซื้อนั้นๆ ต่อไปได้ </w:t>
      </w:r>
      <w:r w:rsidRPr="004B461B">
        <w:rPr>
          <w:rFonts w:ascii="TH SarabunIT๙" w:hAnsi="TH SarabunIT๙" w:cs="TH SarabunIT๙"/>
          <w:sz w:val="32"/>
          <w:szCs w:val="32"/>
          <w:cs/>
        </w:rPr>
        <w:t>ตาม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ระเบียบกระทรวงการคลังว่าด้วยการจัดซื้อจัดจ้างและการบริหารพัสดุภาครัฐ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พ.ศ. 2560 ข้อ 24</w:t>
      </w:r>
    </w:p>
    <w:p w14:paraId="4FB2E83E" w14:textId="77777777" w:rsidR="002913AF" w:rsidRPr="004B461B" w:rsidRDefault="002913AF" w:rsidP="00EA609A">
      <w:pPr>
        <w:spacing w:line="14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BCDF70" w14:textId="0C85FF0A" w:rsidR="00FF220B" w:rsidRPr="004B461B" w:rsidRDefault="00FF220B" w:rsidP="0033582A">
      <w:pPr>
        <w:tabs>
          <w:tab w:val="left" w:pos="720"/>
        </w:tabs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28"/>
        </w:rPr>
        <w:tab/>
      </w:r>
      <w:r w:rsidR="005F5DEC" w:rsidRPr="004B461B">
        <w:rPr>
          <w:rFonts w:ascii="TH SarabunIT๙" w:hAnsi="TH SarabunIT๙" w:cs="TH SarabunIT๙" w:hint="cs"/>
          <w:sz w:val="28"/>
          <w:cs/>
        </w:rPr>
        <w:t xml:space="preserve">    </w:t>
      </w:r>
      <w:r w:rsidR="00EA609A" w:rsidRPr="004B461B">
        <w:rPr>
          <w:rFonts w:ascii="TH SarabunIT๙" w:hAnsi="TH SarabunIT๙" w:cs="TH SarabunIT๙" w:hint="cs"/>
          <w:sz w:val="28"/>
          <w:cs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>ข้อเสนอ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6D49FC3" w14:textId="79B3590C" w:rsidR="00FF220B" w:rsidRPr="004B461B" w:rsidRDefault="00FF220B" w:rsidP="00CE2F5C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</w:rPr>
        <w:t xml:space="preserve">                </w:t>
      </w:r>
      <w:r w:rsidR="00F76B0F" w:rsidRPr="004B461B">
        <w:rPr>
          <w:rFonts w:ascii="TH SarabunIT๙" w:hAnsi="TH SarabunIT๙" w:cs="TH SarabunIT๙"/>
          <w:sz w:val="32"/>
          <w:szCs w:val="32"/>
          <w:cs/>
        </w:rPr>
        <w:tab/>
      </w:r>
      <w:r w:rsidRPr="004B461B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Pr="004B461B">
        <w:rPr>
          <w:rFonts w:ascii="TH SarabunIT๙" w:hAnsi="TH SarabunIT๙" w:cs="TH SarabunIT๙"/>
          <w:sz w:val="32"/>
          <w:szCs w:val="32"/>
          <w:cs/>
        </w:rPr>
        <w:t>หากเห็นชอบโปรดเสนอผู้อำนวยการกองคลัง</w:t>
      </w:r>
    </w:p>
    <w:p w14:paraId="2601A7AD" w14:textId="706C1FE9" w:rsidR="00FF220B" w:rsidRPr="004B461B" w:rsidRDefault="00FF220B" w:rsidP="0033582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ab/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bookmarkStart w:id="10" w:name="_Hlk82710438"/>
      <w:r w:rsidR="0016683F" w:rsidRPr="004B461B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523866" w:rsidRPr="004B461B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523866" w:rsidRPr="004B461B">
        <w:rPr>
          <w:rFonts w:ascii="TH SarabunIT๙" w:hAnsi="TH SarabunIT๙" w:cs="TH SarabunIT๙"/>
          <w:sz w:val="32"/>
          <w:szCs w:val="32"/>
          <w:cs/>
        </w:rPr>
        <w:t>ายละเอียดคุณลักษณะเฉพาะ</w:t>
      </w:r>
      <w:r w:rsidR="00523866" w:rsidRPr="004B461B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16683F" w:rsidRPr="004B461B">
        <w:rPr>
          <w:rFonts w:ascii="TH SarabunIT๙" w:hAnsi="TH SarabunIT๙" w:cs="TH SarabunIT๙"/>
          <w:sz w:val="32"/>
          <w:szCs w:val="32"/>
          <w:cs/>
        </w:rPr>
        <w:t>ราคากลาง</w:t>
      </w:r>
      <w:r w:rsidR="0016683F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ซื้อ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น้ำมันเชื้อเพลิงเพื่อใช้สำหรับ</w:t>
      </w:r>
      <w:r w:rsidR="00523866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รถราชการของกอง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คลัง ประจำปีงบประมาณ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7A5E6A"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เป็นระยะเวลา 12 เดือน ตั้งแต่วันที่ 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1 ตุลาคม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16683F" w:rsidRPr="004B461B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="0016683F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พร้อม</w:t>
      </w:r>
      <w:r w:rsidR="0016683F" w:rsidRPr="004B461B">
        <w:rPr>
          <w:rFonts w:ascii="TH SarabunIT๙" w:hAnsi="TH SarabunIT๙" w:cs="TH SarabunIT๙"/>
          <w:sz w:val="32"/>
          <w:szCs w:val="32"/>
          <w:cs/>
        </w:rPr>
        <w:t>หลักเกณฑ์การพิจารณาคัดเลือกข้อเสนอ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ตามความเป็นมาข้อ 2</w:t>
      </w:r>
      <w:bookmarkEnd w:id="10"/>
    </w:p>
    <w:p w14:paraId="0401B84F" w14:textId="0A0D5882" w:rsidR="00EA609A" w:rsidRPr="004B461B" w:rsidRDefault="00FF220B" w:rsidP="00F76B0F">
      <w:pPr>
        <w:tabs>
          <w:tab w:val="left" w:pos="1418"/>
          <w:tab w:val="left" w:pos="2127"/>
          <w:tab w:val="left" w:pos="900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ab/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 ให้ความเห็นชอบรายงานขอ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ซื้อ</w:t>
      </w:r>
      <w:r w:rsidR="0016683F" w:rsidRPr="004B461B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เพื่อใช้สำหรับรถราชการของกอง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>บริหารการ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คลัง ประจำปีงบประมาณ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2913AF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7A5E6A"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ตั้งแต่วันที่ 1 ตุลาคม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</w:t>
      </w:r>
      <w:r w:rsidR="0033582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30 กันยายน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ในวงเงิน</w:t>
      </w:r>
      <w:r w:rsidR="00440399" w:rsidRPr="004B461B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>5,000.00 บาท (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7A5E6A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หมื่นห้าพันบาทถ้วน) </w:t>
      </w:r>
      <w:r w:rsidR="007C27C0" w:rsidRPr="004B461B">
        <w:rPr>
          <w:rFonts w:ascii="TH SarabunIT๙" w:hAnsi="TH SarabunIT๙" w:cs="TH SarabunIT๙" w:hint="cs"/>
          <w:sz w:val="32"/>
          <w:szCs w:val="32"/>
          <w:cs/>
        </w:rPr>
        <w:t xml:space="preserve">โดยวิธีเฉพาะเจาะจง </w:t>
      </w:r>
      <w:r w:rsidR="00440399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C27C0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กรณีการจัดซื้อจัดจ้างพัสดุ ที่มีการผลิต จำหน่าย ก่อสร้าง หรือให้บริการทั่วไป และมีวงเงินในการจัดซื้อจัดจ้างครั้งหนึ่งไม่เกินวงเงินตามที่กำหนดในกฎกระทรวง ตามมาตรา 56 วรรคหนึ่ง (2) (ข) แห่งพระราชบัญญัติการจัดซื้อจัดจ้างและการบริหารพัสดุภาครัฐ พ.ศ. 2560 </w:t>
      </w:r>
      <w:r w:rsidR="00AE5F15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C27C0" w:rsidRPr="004B461B">
        <w:rPr>
          <w:rFonts w:ascii="TH SarabunIT๙" w:hAnsi="TH SarabunIT๙" w:cs="TH SarabunIT๙" w:hint="cs"/>
          <w:sz w:val="32"/>
          <w:szCs w:val="32"/>
          <w:cs/>
        </w:rPr>
        <w:t>ตามกฎกระทรวงกำหนดวงเงินการจัดซื้อจัดจ้างพัสดุโดยวิธีเฉพาะเจาะจง วงเงินการจัดซื้อจัดจ้างที่ไม่ทำข้อตกลงเป็นหนังสือ และวงเงินการจัดซื้อจัดจ้างในการแต่งตั้งผู้ตรวจรับพัสดุ พ.ศ. 2560 ข้อ 1 กำหนดว่า การจัดซื้อจัดจ้างสินค้า งานบริการ หรืองานก่อสร้าง ที่มีการผลิต จำหน่าย ก่อสร้าง หรือให้บริการทั่วไป และมีวงเงินในการจัดซื้อจัดจ้างครั้งหนึ่งไม่เกิน 500</w:t>
      </w:r>
      <w:r w:rsidR="007C27C0" w:rsidRPr="004B461B">
        <w:rPr>
          <w:rFonts w:ascii="TH SarabunIT๙" w:hAnsi="TH SarabunIT๙" w:cs="TH SarabunIT๙"/>
          <w:sz w:val="32"/>
          <w:szCs w:val="32"/>
        </w:rPr>
        <w:t xml:space="preserve">,000.00 </w:t>
      </w:r>
      <w:r w:rsidR="007C27C0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913AF" w:rsidRPr="004B461B">
        <w:rPr>
          <w:rFonts w:ascii="TH SarabunIT๙" w:hAnsi="TH SarabunIT๙" w:cs="TH SarabunIT๙" w:hint="cs"/>
          <w:sz w:val="32"/>
          <w:szCs w:val="32"/>
          <w:cs/>
        </w:rPr>
        <w:t>และตามแนวทางปฏิบัติในการจัดซื้อน้ำมันเชื้อเพลิงเพื่อใช้ในการปฏิบัติราชการตามภารกิจของหน่วยงานของรัฐ</w:t>
      </w:r>
      <w:r w:rsidR="002913AF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2913AF" w:rsidRPr="004B461B">
        <w:rPr>
          <w:rFonts w:ascii="TH SarabunIT๙" w:hAnsi="TH SarabunIT๙" w:cs="TH SarabunIT๙"/>
          <w:sz w:val="32"/>
          <w:szCs w:val="32"/>
          <w:cs/>
        </w:rPr>
        <w:t xml:space="preserve">แนบท้ายหนังสือคณะกรรมการวินิจฉัยปัญหาการจัดซื้อจัดจ้างและการบริหารพัสดุภาครัฐ </w:t>
      </w:r>
      <w:r w:rsidR="002913AF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ด่วนที่สุด ที่ </w:t>
      </w:r>
    </w:p>
    <w:p w14:paraId="2B6D0998" w14:textId="3E5376A9" w:rsidR="00EA609A" w:rsidRPr="004B461B" w:rsidRDefault="00EA609A" w:rsidP="007858B7">
      <w:pPr>
        <w:tabs>
          <w:tab w:val="left" w:pos="1418"/>
          <w:tab w:val="left" w:pos="2127"/>
          <w:tab w:val="left" w:pos="900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FC132E" w14:textId="1554E92C" w:rsidR="00EA609A" w:rsidRPr="004B461B" w:rsidRDefault="004B461B" w:rsidP="00EA609A">
      <w:pPr>
        <w:tabs>
          <w:tab w:val="left" w:pos="1418"/>
          <w:tab w:val="left" w:pos="2127"/>
          <w:tab w:val="left" w:pos="9000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กค </w:t>
      </w:r>
      <w:r w:rsidR="00EA609A" w:rsidRPr="004B461B">
        <w:rPr>
          <w:rFonts w:ascii="TH SarabunIT๙" w:hAnsi="TH SarabunIT๙" w:cs="TH SarabunIT๙" w:hint="cs"/>
          <w:sz w:val="32"/>
          <w:szCs w:val="32"/>
          <w:cs/>
        </w:rPr>
        <w:t>(กวจ)...</w:t>
      </w:r>
    </w:p>
    <w:p w14:paraId="1C1D88E1" w14:textId="07FFA65D" w:rsidR="00EA609A" w:rsidRPr="004B461B" w:rsidRDefault="00EA609A" w:rsidP="00EA609A">
      <w:pPr>
        <w:tabs>
          <w:tab w:val="left" w:pos="1418"/>
          <w:tab w:val="left" w:pos="2127"/>
          <w:tab w:val="left" w:pos="9000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081CF8" w:rsidRPr="004B461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3150F8EF" w14:textId="77777777" w:rsidR="00EA609A" w:rsidRPr="004B461B" w:rsidRDefault="00EA609A" w:rsidP="00EA609A">
      <w:pPr>
        <w:tabs>
          <w:tab w:val="left" w:pos="1418"/>
          <w:tab w:val="left" w:pos="2127"/>
          <w:tab w:val="left" w:pos="900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0ED6C544" w14:textId="3FE2EC5E" w:rsidR="00F76B0F" w:rsidRPr="004B461B" w:rsidRDefault="004B461B" w:rsidP="007858B7">
      <w:pPr>
        <w:tabs>
          <w:tab w:val="left" w:pos="1418"/>
          <w:tab w:val="left" w:pos="2127"/>
          <w:tab w:val="left" w:pos="90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กค </w:t>
      </w:r>
      <w:r w:rsidR="002913AF" w:rsidRPr="004B461B">
        <w:rPr>
          <w:rFonts w:ascii="TH SarabunIT๙" w:hAnsi="TH SarabunIT๙" w:cs="TH SarabunIT๙" w:hint="cs"/>
          <w:sz w:val="32"/>
          <w:szCs w:val="32"/>
          <w:cs/>
        </w:rPr>
        <w:t>(กวจ) 0405.2/ว 179 ลงวันที่ 9 เมษายน 2561 จ่ายจากเงินงบประมาณรายจ่าย ประจำปีงบประมาณ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913AF" w:rsidRPr="004B461B">
        <w:rPr>
          <w:rFonts w:ascii="TH SarabunIT๙" w:hAnsi="TH SarabunIT๙" w:cs="TH SarabunIT๙" w:hint="cs"/>
          <w:sz w:val="32"/>
          <w:szCs w:val="32"/>
          <w:cs/>
        </w:rPr>
        <w:t xml:space="preserve">2566 ไปพลางก่อน </w:t>
      </w:r>
      <w:r w:rsidR="002913AF"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="007858B7"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5DF6CF9F" w14:textId="3F3D3880" w:rsidR="00FF220B" w:rsidRPr="004B461B" w:rsidRDefault="00F76B0F" w:rsidP="00CE2F5C">
      <w:pPr>
        <w:tabs>
          <w:tab w:val="left" w:pos="1418"/>
          <w:tab w:val="left" w:pos="2127"/>
          <w:tab w:val="left" w:pos="900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</w:t>
      </w:r>
      <w:r w:rsidR="00CE2F5C" w:rsidRPr="004B461B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CE2F5C" w:rsidRPr="00A81CAB">
        <w:rPr>
          <w:rFonts w:ascii="TH SarabunIT๙" w:hAnsi="TH SarabunIT๙" w:cs="TH SarabunIT๙" w:hint="cs"/>
          <w:spacing w:val="-2"/>
          <w:sz w:val="32"/>
          <w:szCs w:val="32"/>
          <w:cs/>
        </w:rPr>
        <w:t>อนุมัติให้ผู้จัดซื้อน้ำมันเชื้อเพลิงเป็นผู้ตรวจรับพัสดุ โดยผู้จัดซื้อน้ำมันเชื้อเพลิงต้องร้องขอ</w:t>
      </w:r>
      <w:r w:rsidR="00CE2F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F5C" w:rsidRPr="004B461B">
        <w:rPr>
          <w:rFonts w:ascii="TH SarabunIT๙" w:hAnsi="TH SarabunIT๙" w:cs="TH SarabunIT๙" w:hint="cs"/>
          <w:sz w:val="32"/>
          <w:szCs w:val="32"/>
          <w:cs/>
        </w:rPr>
        <w:t>ให้สถานีบริการน้ำมันเชื้อเพลิงออกใบเสร็จรับเงินและใบกำกับภาษี และเขียนข้อเความในเอกสารดังกล่าวว่า</w:t>
      </w:r>
      <w:r w:rsidR="00CE2F5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E2F5C" w:rsidRPr="00A81CAB">
        <w:rPr>
          <w:rFonts w:ascii="TH SarabunIT๙" w:hAnsi="TH SarabunIT๙" w:cs="TH SarabunIT๙" w:hint="cs"/>
          <w:spacing w:val="-4"/>
          <w:sz w:val="32"/>
          <w:szCs w:val="32"/>
          <w:cs/>
        </w:rPr>
        <w:t>“ได้รับมอบน้ำมันเชื้อเพลิงตามรายการข้างต้นไว้ครบถ้วนถูกต้องแล้ว” หรือข้อความในทำนองเดียวกัน พร้อมทั้ง</w:t>
      </w:r>
      <w:r w:rsidR="00CE2F5C" w:rsidRPr="004B461B">
        <w:rPr>
          <w:rFonts w:ascii="TH SarabunIT๙" w:hAnsi="TH SarabunIT๙" w:cs="TH SarabunIT๙" w:hint="cs"/>
          <w:sz w:val="32"/>
          <w:szCs w:val="32"/>
          <w:cs/>
        </w:rPr>
        <w:t>ลงลายมือชื่อกำกับ และใช้ใบเสร็จรับเงินและใบกำกับภาษีนั้นเป็นหลักฐานการตรวจรับ และให้</w:t>
      </w:r>
      <w:r w:rsidR="00CE2F5C">
        <w:rPr>
          <w:rFonts w:ascii="TH SarabunIT๙" w:hAnsi="TH SarabunIT๙" w:cs="TH SarabunIT๙" w:hint="cs"/>
          <w:sz w:val="32"/>
          <w:szCs w:val="32"/>
          <w:cs/>
        </w:rPr>
        <w:t xml:space="preserve">เจ้าหน้าที่       ผู้บันทึกรายการในทะเบียนคุม </w:t>
      </w:r>
      <w:r w:rsidR="00CE2F5C" w:rsidRPr="004B461B">
        <w:rPr>
          <w:rFonts w:ascii="TH SarabunIT๙" w:hAnsi="TH SarabunIT๙" w:cs="TH SarabunIT๙" w:hint="cs"/>
          <w:sz w:val="32"/>
          <w:szCs w:val="32"/>
          <w:cs/>
        </w:rPr>
        <w:t>รายงานผลการดำเนินการให้</w:t>
      </w:r>
      <w:r w:rsidR="005F13C0">
        <w:rPr>
          <w:rFonts w:ascii="TH SarabunIT๙" w:hAnsi="TH SarabunIT๙" w:cs="TH SarabunIT๙" w:hint="cs"/>
          <w:sz w:val="32"/>
          <w:szCs w:val="32"/>
          <w:cs/>
        </w:rPr>
        <w:t xml:space="preserve">ผู้อำนวยการกองบริหารการคลังทราบ </w:t>
      </w:r>
      <w:r w:rsidR="00CE2F5C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ภายใน </w:t>
      </w:r>
      <w:r w:rsidR="005F13C0">
        <w:rPr>
          <w:rFonts w:ascii="TH SarabunIT๙" w:hAnsi="TH SarabunIT๙" w:cs="TH SarabunIT๙" w:hint="cs"/>
          <w:sz w:val="32"/>
          <w:szCs w:val="32"/>
          <w:cs/>
        </w:rPr>
        <w:t xml:space="preserve">    5</w:t>
      </w:r>
      <w:r w:rsidR="00CE2F5C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วันทำการนับแต่วันสิ้นสุดแต่ละไตรมาส </w:t>
      </w:r>
      <w:r w:rsidR="00CE2F5C" w:rsidRPr="004B461B">
        <w:rPr>
          <w:rFonts w:ascii="TH SarabunIT๙" w:hAnsi="TH SarabunIT๙" w:cs="TH SarabunIT๙"/>
          <w:sz w:val="32"/>
          <w:szCs w:val="32"/>
          <w:cs/>
        </w:rPr>
        <w:t>ต่อไปด้วย</w:t>
      </w:r>
      <w:r w:rsidR="00CE2F5C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CE2F5C" w:rsidRPr="004B461B">
        <w:rPr>
          <w:rFonts w:ascii="TH SarabunIT๙" w:hAnsi="TH SarabunIT๙" w:cs="TH SarabunIT๙"/>
          <w:sz w:val="32"/>
          <w:szCs w:val="32"/>
          <w:cs/>
        </w:rPr>
        <w:t>จะเป็นพระคุณ</w:t>
      </w:r>
    </w:p>
    <w:p w14:paraId="6087FB80" w14:textId="77777777" w:rsidR="00FF220B" w:rsidRPr="004B461B" w:rsidRDefault="00FF220B" w:rsidP="00FF220B">
      <w:pPr>
        <w:tabs>
          <w:tab w:val="left" w:pos="720"/>
        </w:tabs>
        <w:spacing w:after="240" w:line="252" w:lineRule="auto"/>
        <w:rPr>
          <w:rFonts w:ascii="TH SarabunIT๙" w:hAnsi="TH SarabunIT๙" w:cs="TH SarabunIT๙"/>
          <w:sz w:val="32"/>
          <w:szCs w:val="32"/>
        </w:rPr>
      </w:pPr>
    </w:p>
    <w:p w14:paraId="5BC83730" w14:textId="17A446B2" w:rsidR="00FF220B" w:rsidRPr="004B461B" w:rsidRDefault="00FF220B" w:rsidP="00FF220B">
      <w:pPr>
        <w:spacing w:line="252" w:lineRule="auto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4"/>
          <w:szCs w:val="34"/>
        </w:rPr>
        <w:t xml:space="preserve"> </w:t>
      </w:r>
      <w:r w:rsidRPr="004B461B">
        <w:rPr>
          <w:rFonts w:ascii="TH SarabunIT๙" w:hAnsi="TH SarabunIT๙" w:cs="TH SarabunIT๙"/>
          <w:sz w:val="34"/>
          <w:szCs w:val="34"/>
        </w:rPr>
        <w:tab/>
      </w:r>
      <w:r w:rsidRPr="004B461B">
        <w:rPr>
          <w:rFonts w:ascii="TH SarabunIT๙" w:hAnsi="TH SarabunIT๙" w:cs="TH SarabunIT๙"/>
          <w:sz w:val="34"/>
          <w:szCs w:val="34"/>
        </w:rPr>
        <w:tab/>
      </w:r>
      <w:r w:rsidRPr="004B461B">
        <w:rPr>
          <w:rFonts w:ascii="TH SarabunIT๙" w:hAnsi="TH SarabunIT๙" w:cs="TH SarabunIT๙"/>
          <w:sz w:val="34"/>
          <w:szCs w:val="34"/>
        </w:rPr>
        <w:tab/>
      </w:r>
      <w:r w:rsidRPr="004B461B">
        <w:rPr>
          <w:rFonts w:ascii="TH SarabunIT๙" w:hAnsi="TH SarabunIT๙" w:cs="TH SarabunIT๙"/>
          <w:sz w:val="34"/>
          <w:szCs w:val="34"/>
        </w:rPr>
        <w:tab/>
      </w:r>
      <w:r w:rsidRPr="004B461B">
        <w:rPr>
          <w:rFonts w:ascii="TH SarabunIT๙" w:hAnsi="TH SarabunIT๙" w:cs="TH SarabunIT๙"/>
          <w:sz w:val="34"/>
          <w:szCs w:val="34"/>
        </w:rPr>
        <w:tab/>
      </w:r>
      <w:r w:rsidRPr="004B461B">
        <w:rPr>
          <w:rFonts w:ascii="TH SarabunIT๙" w:hAnsi="TH SarabunIT๙" w:cs="TH SarabunIT๙"/>
          <w:sz w:val="34"/>
          <w:szCs w:val="34"/>
        </w:rPr>
        <w:tab/>
        <w:t xml:space="preserve">  </w:t>
      </w:r>
      <w:r w:rsidRPr="004B461B">
        <w:rPr>
          <w:rFonts w:ascii="TH SarabunIT๙" w:hAnsi="TH SarabunIT๙" w:cs="TH SarabunIT๙"/>
          <w:sz w:val="32"/>
          <w:szCs w:val="32"/>
        </w:rPr>
        <w:t>(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2913AF" w:rsidRPr="004B461B">
        <w:rPr>
          <w:rFonts w:ascii="TH SarabunIT๙" w:hAnsi="TH SarabunIT๙" w:cs="TH SarabunIT๙" w:hint="cs"/>
          <w:sz w:val="32"/>
          <w:szCs w:val="32"/>
          <w:cs/>
        </w:rPr>
        <w:t>สิริลักษณ์  อ่อนน้อม</w:t>
      </w:r>
      <w:r w:rsidRPr="004B461B">
        <w:rPr>
          <w:rFonts w:ascii="TH SarabunIT๙" w:hAnsi="TH SarabunIT๙" w:cs="TH SarabunIT๙"/>
          <w:sz w:val="32"/>
          <w:szCs w:val="32"/>
        </w:rPr>
        <w:t xml:space="preserve">) </w:t>
      </w:r>
    </w:p>
    <w:p w14:paraId="2AFA168A" w14:textId="77777777" w:rsidR="00FF220B" w:rsidRPr="004B461B" w:rsidRDefault="00FF220B" w:rsidP="00FF220B">
      <w:pPr>
        <w:spacing w:line="252" w:lineRule="auto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</w:rPr>
        <w:tab/>
      </w:r>
      <w:r w:rsidRPr="004B461B">
        <w:rPr>
          <w:rFonts w:ascii="TH SarabunIT๙" w:hAnsi="TH SarabunIT๙" w:cs="TH SarabunIT๙"/>
          <w:sz w:val="32"/>
          <w:szCs w:val="32"/>
        </w:rPr>
        <w:tab/>
      </w:r>
      <w:r w:rsidRPr="004B461B">
        <w:rPr>
          <w:rFonts w:ascii="TH SarabunIT๙" w:hAnsi="TH SarabunIT๙" w:cs="TH SarabunIT๙"/>
          <w:sz w:val="32"/>
          <w:szCs w:val="32"/>
        </w:rPr>
        <w:tab/>
      </w:r>
      <w:r w:rsidRPr="004B461B">
        <w:rPr>
          <w:rFonts w:ascii="TH SarabunIT๙" w:hAnsi="TH SarabunIT๙" w:cs="TH SarabunIT๙"/>
          <w:sz w:val="32"/>
          <w:szCs w:val="32"/>
        </w:rPr>
        <w:tab/>
      </w:r>
      <w:r w:rsidRPr="004B461B">
        <w:rPr>
          <w:rFonts w:ascii="TH SarabunIT๙" w:hAnsi="TH SarabunIT๙" w:cs="TH SarabunIT๙"/>
          <w:sz w:val="32"/>
          <w:szCs w:val="32"/>
        </w:rPr>
        <w:tab/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17732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นักวิชาการพัสดุชำนาญการ</w:t>
      </w:r>
    </w:p>
    <w:p w14:paraId="61AC6818" w14:textId="5BFBD481" w:rsidR="005F5DEC" w:rsidRPr="004B461B" w:rsidRDefault="005F5DEC" w:rsidP="005F5DEC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8E8838" w14:textId="76DB99E9" w:rsidR="005F5DEC" w:rsidRPr="004B461B" w:rsidRDefault="005F5DEC" w:rsidP="005F5DEC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>เรียน   ผู้อำนวยการกองบริหารการคลัง</w:t>
      </w:r>
    </w:p>
    <w:p w14:paraId="3907707B" w14:textId="0E08C38E" w:rsidR="005F5DEC" w:rsidRPr="004B461B" w:rsidRDefault="005F5DEC" w:rsidP="00AE5F15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ab/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กลุ่มพัสดุ ได้ตรวจสอบแล้วเห็นว่า การ</w:t>
      </w:r>
      <w:r w:rsidR="004D473C"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ซื้อ</w:t>
      </w:r>
      <w:r w:rsidR="004D473C" w:rsidRPr="004B461B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น้ำมันเชื้อเพลิงเพื่อใช้สำหรับรถราชการของ      กองบริหารการคลัง ประจำปีงบประมาณ พ.ศ.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4D473C"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D473C" w:rsidRPr="004B461B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ตั้งแต่วันที่ 1 ตุลาคม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D473C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ในวงเงินทั้งสิ้น 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4D473C" w:rsidRPr="004B461B">
        <w:rPr>
          <w:rFonts w:ascii="TH SarabunIT๙" w:hAnsi="TH SarabunIT๙" w:cs="TH SarabunIT๙" w:hint="cs"/>
          <w:sz w:val="32"/>
          <w:szCs w:val="32"/>
          <w:cs/>
        </w:rPr>
        <w:t>5,000.00 บาท (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4D473C" w:rsidRPr="004B461B">
        <w:rPr>
          <w:rFonts w:ascii="TH SarabunIT๙" w:hAnsi="TH SarabunIT๙" w:cs="TH SarabunIT๙" w:hint="cs"/>
          <w:sz w:val="32"/>
          <w:szCs w:val="32"/>
          <w:cs/>
        </w:rPr>
        <w:t>หมื่นห้าพันบาทถ้วน)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สามารถดำเนินการได้โดยวิธีเฉพาะเจาะจง กรณีการจัดซื้อจัดจ้างพัสดุที่มีการผลิต จำหน่าย ก่อสร้าง หรือให้บริการ</w:t>
      </w:r>
      <w:r w:rsidRPr="0083212C">
        <w:rPr>
          <w:rFonts w:ascii="TH SarabunIT๙" w:hAnsi="TH SarabunIT๙" w:cs="TH SarabunIT๙" w:hint="cs"/>
          <w:spacing w:val="-6"/>
          <w:sz w:val="32"/>
          <w:szCs w:val="32"/>
          <w:cs/>
        </w:rPr>
        <w:t>ทั่วไป และมีวงเงินในการจัดซื้อจัดจ้างครั้งหนึ่งไม่เกินวงเงินตามที่กำหนดในกฎกระทรวง ตามมาตรา 56 วรรคหนึ่ง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(2) (ข)</w:t>
      </w:r>
      <w:r w:rsidR="008321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5F15" w:rsidRPr="004B461B">
        <w:rPr>
          <w:rFonts w:ascii="TH SarabunIT๙" w:hAnsi="TH SarabunIT๙" w:cs="TH SarabunIT๙" w:hint="cs"/>
          <w:sz w:val="32"/>
          <w:szCs w:val="32"/>
          <w:cs/>
        </w:rPr>
        <w:t>แห่งพระราชบัญญัติการจัดซื้อจัดจ้างและการบริหารพัสดุภาครัฐ พ.ศ. 2560 ตามกฎกระทรวงกำหนด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วงเงินการจัดซื้อจัดจ้างพัสดุโดยวิธีเฉพาะเจาะจง วงเงินการจัดซื้อจัดจ้างที่ไม่ทำข้อตกลงเป็นหนังสือ และวงเงินการจัดซื้อจัดจ้างในการแต่งตั้งผู้ตรวจรับพัสดุ พ.ศ. 2560 ข้อ 1 กำหนดว่า การจัดซื้อจัดจ้างสินค้า งานบริการหรืองานก่อสร้าง ที่มีการผลิต จำหน่าย ก่อสร้าง หรือให้บริการทั่วไป และมีวงเงินในการจัดซื้อจัดจ้างครั้งหนึ่งไม่เกิน 500</w:t>
      </w:r>
      <w:r w:rsidRPr="004B461B">
        <w:rPr>
          <w:rFonts w:ascii="TH SarabunIT๙" w:hAnsi="TH SarabunIT๙" w:cs="TH SarabunIT๙"/>
          <w:sz w:val="32"/>
          <w:szCs w:val="32"/>
        </w:rPr>
        <w:t>,000.00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 w:rsidR="00AE5F15"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11" w:name="_Hlk147144618"/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และตามแนวทางปฏิบัติในการจัดซื้อน้ำมันเชื้อเพลิงเพื่อใช้ในการปฏิบัติราชการ</w:t>
      </w:r>
      <w:r w:rsidR="008321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>ตามภารกิจของหน่วยงานของรัฐ</w:t>
      </w:r>
      <w:r w:rsidR="007858B7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7858B7" w:rsidRPr="004B461B">
        <w:rPr>
          <w:rFonts w:ascii="TH SarabunIT๙" w:hAnsi="TH SarabunIT๙" w:cs="TH SarabunIT๙"/>
          <w:sz w:val="32"/>
          <w:szCs w:val="32"/>
          <w:cs/>
        </w:rPr>
        <w:t xml:space="preserve">แนบท้ายหนังสือคณะกรรมการวินิจฉัยปัญหาการจัดซื้อจัดจ้างและการบริหารพัสดุภาครัฐ </w:t>
      </w:r>
      <w:r w:rsidR="007858B7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ด่วนที่สุด ที่ กค (กวจ) 0405.2/ว 179 ลงวันที่ 9 เมษายน 2561 จ่ายจากเงินงบประมาณรายจ่าย ประจำปีงบประมาณ พ.ศ. 2566 ไปพลางก่อน </w:t>
      </w:r>
      <w:r w:rsidR="007858B7"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bookmarkEnd w:id="11"/>
      <w:r w:rsidR="007858B7"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2390B089" w14:textId="77777777" w:rsidR="00AE5F15" w:rsidRPr="004B461B" w:rsidRDefault="00AE5F15" w:rsidP="00AE5F15">
      <w:pPr>
        <w:tabs>
          <w:tab w:val="left" w:pos="1418"/>
        </w:tabs>
        <w:spacing w:line="14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29315C" w14:textId="77777777" w:rsidR="005F5DEC" w:rsidRPr="004B461B" w:rsidRDefault="005F5DEC" w:rsidP="005F5DEC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ab/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จึงเรียนมาเพื่อโปรด </w:t>
      </w:r>
    </w:p>
    <w:p w14:paraId="6B5780E5" w14:textId="558998CA" w:rsidR="005F5DEC" w:rsidRPr="004B461B" w:rsidRDefault="004D473C" w:rsidP="005F5DEC">
      <w:pPr>
        <w:numPr>
          <w:ilvl w:val="0"/>
          <w:numId w:val="6"/>
        </w:num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ind w:left="0" w:firstLine="1455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>อนุมัติร</w:t>
      </w:r>
      <w:r w:rsidRPr="004B461B">
        <w:rPr>
          <w:rFonts w:ascii="TH SarabunIT๙" w:hAnsi="TH SarabunIT๙" w:cs="TH SarabunIT๙"/>
          <w:sz w:val="32"/>
          <w:szCs w:val="32"/>
          <w:cs/>
        </w:rPr>
        <w:t>ายละเอียดคุณลักษณะเฉพาะ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4B461B">
        <w:rPr>
          <w:rFonts w:ascii="TH SarabunIT๙" w:hAnsi="TH SarabunIT๙" w:cs="TH SarabunIT๙"/>
          <w:sz w:val="32"/>
          <w:szCs w:val="32"/>
          <w:cs/>
        </w:rPr>
        <w:t>ราคากลาง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ซื้อ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น้ำมันเชื้อเพลิงเพื่อใช้สำหรับ     รถราชการของกองบริหารการคลัง ประจำปีงบประมาณ พ.ศ. 256</w:t>
      </w:r>
      <w:r w:rsidR="000F2B0A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ตั้งแต่วันที่           1 ตุลาคม 256</w:t>
      </w:r>
      <w:r w:rsidR="000F2B0A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30 กันยายน 256</w:t>
      </w:r>
      <w:r w:rsidR="000F2B0A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="000F2B0A" w:rsidRPr="004B461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ในวงเงินทั้งสิ้น </w:t>
      </w:r>
      <w:r w:rsidRPr="004B461B">
        <w:rPr>
          <w:rFonts w:ascii="TH SarabunIT๙" w:hAnsi="TH SarabunIT๙" w:cs="TH SarabunIT๙"/>
          <w:color w:val="000000"/>
          <w:sz w:val="32"/>
          <w:szCs w:val="32"/>
          <w:cs/>
        </w:rPr>
        <w:t>พร้อม</w:t>
      </w:r>
      <w:r w:rsidRPr="004B461B">
        <w:rPr>
          <w:rFonts w:ascii="TH SarabunIT๙" w:hAnsi="TH SarabunIT๙" w:cs="TH SarabunIT๙"/>
          <w:sz w:val="32"/>
          <w:szCs w:val="32"/>
          <w:cs/>
        </w:rPr>
        <w:t>หลักเกณฑ์การพิจารณาคัดเลือกข้อเสนอ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ตามความเป็นมาข้อ 2</w:t>
      </w:r>
    </w:p>
    <w:p w14:paraId="10BEC0FA" w14:textId="797F16E8" w:rsidR="0083212C" w:rsidRPr="0083212C" w:rsidRDefault="00C557D2" w:rsidP="0083212C">
      <w:pPr>
        <w:numPr>
          <w:ilvl w:val="0"/>
          <w:numId w:val="6"/>
        </w:num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ind w:left="0" w:firstLine="1455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/>
          <w:sz w:val="32"/>
          <w:szCs w:val="32"/>
          <w:cs/>
        </w:rPr>
        <w:t>ให้ความเห็นชอบรายงานขอ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ซื้อน้ำมันเชื้อเพลิงเพื่อใช้สำหรับรถราชการของกองบริหารการคลัง ประจำปีงบประมาณ พ.ศ. 256</w:t>
      </w:r>
      <w:r w:rsidR="0095241C" w:rsidRPr="004B461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4B46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>เป็นระยะเวลา 12 เดือน ตั้งแต่วันที่ 1 ตุลาคม 256</w:t>
      </w:r>
      <w:r w:rsidR="0095241C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             </w:t>
      </w:r>
      <w:r w:rsidRPr="0083212C">
        <w:rPr>
          <w:rFonts w:ascii="TH SarabunIT๙" w:hAnsi="TH SarabunIT๙" w:cs="TH SarabunIT๙" w:hint="cs"/>
          <w:spacing w:val="6"/>
          <w:sz w:val="32"/>
          <w:szCs w:val="32"/>
          <w:cs/>
        </w:rPr>
        <w:t>30 กันยายน 256</w:t>
      </w:r>
      <w:r w:rsidR="0095241C" w:rsidRPr="0083212C">
        <w:rPr>
          <w:rFonts w:ascii="TH SarabunIT๙" w:hAnsi="TH SarabunIT๙" w:cs="TH SarabunIT๙" w:hint="cs"/>
          <w:spacing w:val="6"/>
          <w:sz w:val="32"/>
          <w:szCs w:val="32"/>
          <w:cs/>
        </w:rPr>
        <w:t>7</w:t>
      </w:r>
      <w:r w:rsidRPr="0083212C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0F2B0A" w:rsidRPr="0083212C">
        <w:rPr>
          <w:rFonts w:ascii="TH SarabunIT๙" w:hAnsi="TH SarabunIT๙" w:cs="TH SarabunIT๙" w:hint="cs"/>
          <w:spacing w:val="6"/>
          <w:sz w:val="32"/>
          <w:szCs w:val="32"/>
          <w:cs/>
        </w:rPr>
        <w:t>ในวงเงินทั้งสิ้น 35,000.00 บาท (สามหมื่นห้าพันบาทถ้วน)</w:t>
      </w:r>
      <w:r w:rsidRPr="0083212C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โดยวิธีเฉพาะเจาะจง</w:t>
      </w:r>
    </w:p>
    <w:p w14:paraId="1B9EC1F6" w14:textId="797A6437" w:rsidR="0083212C" w:rsidRDefault="0083212C" w:rsidP="0083212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ind w:left="1455"/>
        <w:jc w:val="right"/>
        <w:textAlignment w:val="baseline"/>
        <w:rPr>
          <w:rFonts w:ascii="TH SarabunIT๙" w:hAnsi="TH SarabunIT๙" w:cs="TH SarabunIT๙"/>
          <w:spacing w:val="6"/>
          <w:sz w:val="32"/>
          <w:szCs w:val="32"/>
        </w:rPr>
      </w:pP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>กรณี...</w:t>
      </w:r>
    </w:p>
    <w:p w14:paraId="67638705" w14:textId="402A050F" w:rsidR="0083212C" w:rsidRDefault="0083212C" w:rsidP="0083212C">
      <w:pPr>
        <w:tabs>
          <w:tab w:val="left" w:pos="170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H SarabunIT๙" w:hAnsi="TH SarabunIT๙" w:cs="TH SarabunIT๙"/>
          <w:spacing w:val="6"/>
          <w:sz w:val="32"/>
          <w:szCs w:val="32"/>
        </w:rPr>
      </w:pPr>
      <w:r>
        <w:rPr>
          <w:rFonts w:ascii="TH SarabunIT๙" w:hAnsi="TH SarabunIT๙" w:cs="TH SarabunIT๙" w:hint="cs"/>
          <w:spacing w:val="6"/>
          <w:sz w:val="32"/>
          <w:szCs w:val="32"/>
          <w:cs/>
        </w:rPr>
        <w:lastRenderedPageBreak/>
        <w:t>-5-</w:t>
      </w:r>
    </w:p>
    <w:p w14:paraId="2710E079" w14:textId="77777777" w:rsidR="0083212C" w:rsidRDefault="0083212C" w:rsidP="0083212C">
      <w:pPr>
        <w:tabs>
          <w:tab w:val="left" w:pos="170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H SarabunIT๙" w:hAnsi="TH SarabunIT๙" w:cs="TH SarabunIT๙"/>
          <w:sz w:val="32"/>
          <w:szCs w:val="32"/>
        </w:rPr>
      </w:pPr>
    </w:p>
    <w:p w14:paraId="60A81C5E" w14:textId="6791C2C4" w:rsidR="005F5DEC" w:rsidRPr="004B461B" w:rsidRDefault="00C557D2" w:rsidP="0083212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83212C">
        <w:rPr>
          <w:rFonts w:ascii="TH SarabunIT๙" w:hAnsi="TH SarabunIT๙" w:cs="TH SarabunIT๙" w:hint="cs"/>
          <w:sz w:val="32"/>
          <w:szCs w:val="32"/>
          <w:cs/>
        </w:rPr>
        <w:t>กรณีการจัดซื้อจัดจ้างพัสดุ ที่มีการผลิต จำหน่าย ก่อสร้าง หรือให้บริการทั่วไป และมีวงเงินในการจัดซื้อจัดจ้างครั้งหนึ่งไม่เกินวงเงินตามที่กำหนดในกฎกระทรวง ตามมาตรา 56 วรรคหนึ่ง (2) (ข) แห่งพระราชบัญญัติการจัดซื้อจัดจ้างและการบริหารพัสดุภาครัฐ พ.ศ. 2560 ตามกฎกระทรวงกำหนดวงเงินการจัดซื้อจัดจ้างพัสดุ</w:t>
      </w:r>
      <w:r w:rsidR="0095241C" w:rsidRPr="008321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212C">
        <w:rPr>
          <w:rFonts w:ascii="TH SarabunIT๙" w:hAnsi="TH SarabunIT๙" w:cs="TH SarabunIT๙" w:hint="cs"/>
          <w:sz w:val="32"/>
          <w:szCs w:val="32"/>
          <w:cs/>
        </w:rPr>
        <w:t>โดยวิธีเฉพาะเจาะจง วงเงินการจัดซื้อจัดจ้างที่ไม่ทำข้อตกลงเป็นหนังสือ และวงเงินการจัดซื้อจัดจ้างในการ</w:t>
      </w:r>
      <w:r w:rsidRPr="0083212C">
        <w:rPr>
          <w:rFonts w:ascii="TH SarabunIT๙" w:hAnsi="TH SarabunIT๙" w:cs="TH SarabunIT๙" w:hint="cs"/>
          <w:spacing w:val="-8"/>
          <w:sz w:val="32"/>
          <w:szCs w:val="32"/>
          <w:cs/>
        </w:rPr>
        <w:t>แต่งตั้งผู้ตรวจรับพัสดุ พ.ศ. 2560 ข้อ 1 กำหนดว่า การจัดซื้อจัดจ้างสินค้า งานบริการ หรืองานก่อสร้าง ที่มีการผลิต</w:t>
      </w:r>
      <w:r w:rsidRPr="0083212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จำหน่าย ก่อสร้าง หรือให้บริการทั่วไป และมีวงเงินในการจัดซื้อจัดจ้างครั้งหนึ่งไม่เกิน 500</w:t>
      </w:r>
      <w:r w:rsidRPr="0083212C">
        <w:rPr>
          <w:rFonts w:ascii="TH SarabunIT๙" w:hAnsi="TH SarabunIT๙" w:cs="TH SarabunIT๙"/>
          <w:spacing w:val="-4"/>
          <w:sz w:val="32"/>
          <w:szCs w:val="32"/>
        </w:rPr>
        <w:t xml:space="preserve">,000.00 </w:t>
      </w:r>
      <w:r w:rsidRPr="0083212C">
        <w:rPr>
          <w:rFonts w:ascii="TH SarabunIT๙" w:hAnsi="TH SarabunIT๙" w:cs="TH SarabunIT๙" w:hint="cs"/>
          <w:spacing w:val="-4"/>
          <w:sz w:val="32"/>
          <w:szCs w:val="32"/>
          <w:cs/>
        </w:rPr>
        <w:t>บาท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2B0A" w:rsidRPr="0083212C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ตามแนวทางปฏิบัติในการจัดซื้อน้ำมันเชื้อเพลิงเพื่อใช้ในการปฏิบัติราชการตามภารกิจของหน่วยงานของรัฐ</w:t>
      </w:r>
      <w:r w:rsidR="000F2B0A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0F2B0A" w:rsidRPr="004B461B">
        <w:rPr>
          <w:rFonts w:ascii="TH SarabunIT๙" w:hAnsi="TH SarabunIT๙" w:cs="TH SarabunIT๙"/>
          <w:sz w:val="32"/>
          <w:szCs w:val="32"/>
          <w:cs/>
        </w:rPr>
        <w:t xml:space="preserve">แนบท้ายหนังสือคณะกรรมการวินิจฉัยปัญหาการจัดซื้อจัดจ้างและการบริหารพัสดุภาครัฐ </w:t>
      </w:r>
      <w:r w:rsidR="000F2B0A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ด่วนที่สุด ที่ กค (กวจ) 0405.2/ว 179 ลงวันที่ 9 เมษายน 2561 จ่ายจากเงินงบประมาณรายจ่าย ประจำปีงบประมาณ พ.ศ. 2566 ไปพลางก่อน </w:t>
      </w:r>
      <w:r w:rsidR="000F2B0A" w:rsidRPr="004B461B">
        <w:rPr>
          <w:rFonts w:ascii="TH SarabunIT๙" w:hAnsi="TH SarabunIT๙" w:cs="TH SarabunIT๙" w:hint="cs"/>
          <w:b/>
          <w:bCs/>
          <w:sz w:val="32"/>
          <w:szCs w:val="32"/>
          <w:cs/>
        </w:rPr>
        <w:t>(การก่อหนี้ผูกพันจะกระทำได้ต่อเมื่อได้รับอนุมัติจัดสรรเงินจากสำนักงบประมาณแล้วเท่านั้น)</w:t>
      </w:r>
      <w:r w:rsidR="00177494" w:rsidRPr="004B461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F5DEC" w:rsidRPr="004B461B">
        <w:rPr>
          <w:rFonts w:ascii="TH SarabunIT๙" w:hAnsi="TH SarabunIT๙" w:cs="TH SarabunIT๙" w:hint="cs"/>
          <w:sz w:val="32"/>
          <w:szCs w:val="32"/>
          <w:cs/>
        </w:rPr>
        <w:t>ต่อไปด้วย จะเป็นพระคุณ</w:t>
      </w:r>
    </w:p>
    <w:p w14:paraId="0570C9E7" w14:textId="703DEA82" w:rsidR="005F5DEC" w:rsidRDefault="0083212C" w:rsidP="0083212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4B461B" w:rsidRPr="004B461B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4B461B" w:rsidRPr="00A81CAB">
        <w:rPr>
          <w:rFonts w:ascii="TH SarabunIT๙" w:hAnsi="TH SarabunIT๙" w:cs="TH SarabunIT๙" w:hint="cs"/>
          <w:spacing w:val="-2"/>
          <w:sz w:val="32"/>
          <w:szCs w:val="32"/>
          <w:cs/>
        </w:rPr>
        <w:t>อนุมัติให้ผู้จัดซื้อน้ำมันเชื้อเพลิงเป็นผู้ตรวจรับพัสดุ โดย</w:t>
      </w:r>
      <w:r w:rsidR="00A81CAB" w:rsidRPr="00A81CAB">
        <w:rPr>
          <w:rFonts w:ascii="TH SarabunIT๙" w:hAnsi="TH SarabunIT๙" w:cs="TH SarabunIT๙" w:hint="cs"/>
          <w:spacing w:val="-2"/>
          <w:sz w:val="32"/>
          <w:szCs w:val="32"/>
          <w:cs/>
        </w:rPr>
        <w:t>ผู้</w:t>
      </w:r>
      <w:r w:rsidR="004B461B" w:rsidRPr="00A81CAB">
        <w:rPr>
          <w:rFonts w:ascii="TH SarabunIT๙" w:hAnsi="TH SarabunIT๙" w:cs="TH SarabunIT๙" w:hint="cs"/>
          <w:spacing w:val="-2"/>
          <w:sz w:val="32"/>
          <w:szCs w:val="32"/>
          <w:cs/>
        </w:rPr>
        <w:t>จัดซื้อน้ำมันเชื้อเพลิงต้องร้องขอ</w:t>
      </w:r>
      <w:r w:rsidR="00A81CA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B461B" w:rsidRPr="004B461B">
        <w:rPr>
          <w:rFonts w:ascii="TH SarabunIT๙" w:hAnsi="TH SarabunIT๙" w:cs="TH SarabunIT๙" w:hint="cs"/>
          <w:sz w:val="32"/>
          <w:szCs w:val="32"/>
          <w:cs/>
        </w:rPr>
        <w:t>ให้สถานีบริการน้ำมันเชื้อเพลิงออกใบเสร็จรับเงินและใบกำกับภาษี และเขียนข้อเความในเอกสารดังกล่าวว่า</w:t>
      </w:r>
      <w:r w:rsidR="00A81CA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1CAB" w:rsidRPr="00A81CAB">
        <w:rPr>
          <w:rFonts w:ascii="TH SarabunIT๙" w:hAnsi="TH SarabunIT๙" w:cs="TH SarabunIT๙" w:hint="cs"/>
          <w:spacing w:val="-4"/>
          <w:sz w:val="32"/>
          <w:szCs w:val="32"/>
          <w:cs/>
        </w:rPr>
        <w:t>“</w:t>
      </w:r>
      <w:r w:rsidR="004B461B" w:rsidRPr="00A81CAB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ได้รับมอบน้ำมันเชื้อเพลิงตามรายการข้างต้นไว้ครบถ้วนถูกต้องแล้ว” หรือข้อความในทำนองเดียวกัน พร้อมทั้ง</w:t>
      </w:r>
      <w:r w:rsidR="004B461B" w:rsidRPr="004B461B">
        <w:rPr>
          <w:rFonts w:ascii="TH SarabunIT๙" w:hAnsi="TH SarabunIT๙" w:cs="TH SarabunIT๙" w:hint="cs"/>
          <w:sz w:val="32"/>
          <w:szCs w:val="32"/>
          <w:cs/>
        </w:rPr>
        <w:t>ลงลายมือชื่อกำกับ และใช้ใบเสร็จรับเงินและใบกำกับภาษีนั้นเป็นหลักฐานการตรวจรับ และให้</w:t>
      </w:r>
      <w:r w:rsidR="00CE2F5C">
        <w:rPr>
          <w:rFonts w:ascii="TH SarabunIT๙" w:hAnsi="TH SarabunIT๙" w:cs="TH SarabunIT๙" w:hint="cs"/>
          <w:sz w:val="32"/>
          <w:szCs w:val="32"/>
          <w:cs/>
        </w:rPr>
        <w:t xml:space="preserve">เจ้าหน้าที่       ผู้บันทึกรายการในทะเบียนคุม </w:t>
      </w:r>
      <w:r w:rsidR="004B461B" w:rsidRPr="004B461B">
        <w:rPr>
          <w:rFonts w:ascii="TH SarabunIT๙" w:hAnsi="TH SarabunIT๙" w:cs="TH SarabunIT๙" w:hint="cs"/>
          <w:sz w:val="32"/>
          <w:szCs w:val="32"/>
          <w:cs/>
        </w:rPr>
        <w:t>รายงานผลการดำเนินการให้</w:t>
      </w:r>
      <w:r w:rsidR="005F13C0">
        <w:rPr>
          <w:rFonts w:ascii="TH SarabunIT๙" w:hAnsi="TH SarabunIT๙" w:cs="TH SarabunIT๙" w:hint="cs"/>
          <w:sz w:val="32"/>
          <w:szCs w:val="32"/>
          <w:cs/>
        </w:rPr>
        <w:t xml:space="preserve">ผู้อำนวยการกองบริหารการคลังทราบ </w:t>
      </w:r>
      <w:r w:rsidR="005F13C0" w:rsidRPr="004B461B">
        <w:rPr>
          <w:rFonts w:ascii="TH SarabunIT๙" w:hAnsi="TH SarabunIT๙" w:cs="TH SarabunIT๙" w:hint="cs"/>
          <w:sz w:val="32"/>
          <w:szCs w:val="32"/>
          <w:cs/>
        </w:rPr>
        <w:t xml:space="preserve">ภายใน </w:t>
      </w:r>
      <w:r w:rsidR="005F13C0">
        <w:rPr>
          <w:rFonts w:ascii="TH SarabunIT๙" w:hAnsi="TH SarabunIT๙" w:cs="TH SarabunIT๙" w:hint="cs"/>
          <w:sz w:val="32"/>
          <w:szCs w:val="32"/>
          <w:cs/>
        </w:rPr>
        <w:t xml:space="preserve">    5</w:t>
      </w:r>
      <w:r w:rsidR="005F13C0"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วันทำการนับแต่วันสิ้นสุดแต่ละไตรมาส </w:t>
      </w:r>
      <w:r w:rsidR="005F13C0" w:rsidRPr="004B461B">
        <w:rPr>
          <w:rFonts w:ascii="TH SarabunIT๙" w:hAnsi="TH SarabunIT๙" w:cs="TH SarabunIT๙"/>
          <w:sz w:val="32"/>
          <w:szCs w:val="32"/>
          <w:cs/>
        </w:rPr>
        <w:t>ต่อไปด้วย</w:t>
      </w:r>
      <w:r w:rsidR="005F13C0" w:rsidRPr="004B461B">
        <w:rPr>
          <w:rFonts w:ascii="TH SarabunIT๙" w:hAnsi="TH SarabunIT๙" w:cs="TH SarabunIT๙"/>
          <w:sz w:val="32"/>
          <w:szCs w:val="32"/>
        </w:rPr>
        <w:t xml:space="preserve"> </w:t>
      </w:r>
      <w:r w:rsidR="005F13C0" w:rsidRPr="004B461B">
        <w:rPr>
          <w:rFonts w:ascii="TH SarabunIT๙" w:hAnsi="TH SarabunIT๙" w:cs="TH SarabunIT๙"/>
          <w:sz w:val="32"/>
          <w:szCs w:val="32"/>
          <w:cs/>
        </w:rPr>
        <w:t>จะเป็นพระคุณ</w:t>
      </w:r>
    </w:p>
    <w:p w14:paraId="77A5E6D8" w14:textId="70FC16C4" w:rsidR="0083212C" w:rsidRDefault="0083212C" w:rsidP="0083212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p w14:paraId="12025C36" w14:textId="77777777" w:rsidR="0083212C" w:rsidRPr="0083212C" w:rsidRDefault="0083212C" w:rsidP="0083212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p w14:paraId="18682B04" w14:textId="77777777" w:rsidR="000F2B0A" w:rsidRPr="004B461B" w:rsidRDefault="000F2B0A" w:rsidP="005F5DE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p w14:paraId="0D742F7E" w14:textId="06D1D52D" w:rsidR="005F5DEC" w:rsidRPr="004B461B" w:rsidRDefault="005F5DEC" w:rsidP="005F5DEC">
      <w:pPr>
        <w:tabs>
          <w:tab w:val="left" w:pos="1418"/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(นางสาวสมคิด  ตั้งภูวศาสตร์)</w:t>
      </w:r>
    </w:p>
    <w:p w14:paraId="3D4EB463" w14:textId="77777777" w:rsidR="005F5DEC" w:rsidRPr="004B461B" w:rsidRDefault="005F5DEC" w:rsidP="005F5DEC">
      <w:pPr>
        <w:tabs>
          <w:tab w:val="left" w:pos="1418"/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หัวหน้ากลุ่มพัสดุ</w:t>
      </w:r>
    </w:p>
    <w:p w14:paraId="0F6B1BF9" w14:textId="45743421" w:rsidR="005F5DEC" w:rsidRPr="004B461B" w:rsidRDefault="005F5DEC" w:rsidP="005F5DEC">
      <w:pPr>
        <w:tabs>
          <w:tab w:val="left" w:pos="1418"/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</w:t>
      </w:r>
      <w:r w:rsidR="001C1440" w:rsidRPr="004B461B">
        <w:rPr>
          <w:rFonts w:ascii="TH SarabunIT๙" w:hAnsi="TH SarabunIT๙" w:cs="TH SarabunIT๙" w:hint="cs"/>
          <w:sz w:val="32"/>
          <w:szCs w:val="32"/>
          <w:cs/>
        </w:rPr>
        <w:t>29</w:t>
      </w: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 กันยายน 256</w:t>
      </w:r>
      <w:r w:rsidR="002913AF" w:rsidRPr="004B461B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1B1CE96A" w14:textId="1929C56F" w:rsidR="005F5DEC" w:rsidRPr="004B461B" w:rsidRDefault="005F5DEC" w:rsidP="005F5DEC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87E4ED" w14:textId="77777777" w:rsidR="00633788" w:rsidRPr="004B461B" w:rsidRDefault="00633788" w:rsidP="005F5DEC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3345B3" w14:textId="77777777" w:rsidR="005F5DEC" w:rsidRPr="004B461B" w:rsidRDefault="005F5DEC" w:rsidP="000F2B0A">
      <w:pPr>
        <w:tabs>
          <w:tab w:val="left" w:pos="1418"/>
        </w:tabs>
        <w:spacing w:line="24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05B4BA" w14:textId="10B91482" w:rsidR="005F5DEC" w:rsidRPr="004B461B" w:rsidRDefault="005F5DEC" w:rsidP="005F5DEC">
      <w:pPr>
        <w:numPr>
          <w:ilvl w:val="0"/>
          <w:numId w:val="7"/>
        </w:numPr>
        <w:tabs>
          <w:tab w:val="left" w:pos="1418"/>
        </w:tabs>
        <w:overflowPunct w:val="0"/>
        <w:autoSpaceDE w:val="0"/>
        <w:autoSpaceDN w:val="0"/>
        <w:adjustRightInd w:val="0"/>
        <w:ind w:left="1560" w:hanging="135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อนุมัติตามข้อ 1 </w:t>
      </w:r>
      <w:r w:rsidR="004B461B">
        <w:rPr>
          <w:rFonts w:ascii="TH SarabunIT๙" w:hAnsi="TH SarabunIT๙" w:cs="TH SarabunIT๙" w:hint="cs"/>
          <w:sz w:val="32"/>
          <w:szCs w:val="32"/>
          <w:cs/>
        </w:rPr>
        <w:t>และข้อ 3</w:t>
      </w:r>
    </w:p>
    <w:p w14:paraId="4EF30F19" w14:textId="77777777" w:rsidR="005F5DEC" w:rsidRPr="004B461B" w:rsidRDefault="005F5DEC" w:rsidP="005F5DEC">
      <w:pPr>
        <w:numPr>
          <w:ilvl w:val="0"/>
          <w:numId w:val="7"/>
        </w:numPr>
        <w:tabs>
          <w:tab w:val="left" w:pos="1418"/>
        </w:tabs>
        <w:overflowPunct w:val="0"/>
        <w:autoSpaceDE w:val="0"/>
        <w:autoSpaceDN w:val="0"/>
        <w:adjustRightInd w:val="0"/>
        <w:ind w:left="1560" w:hanging="135"/>
        <w:jc w:val="thaiDistribute"/>
        <w:textAlignment w:val="baseline"/>
        <w:rPr>
          <w:rFonts w:ascii="TH SarabunIT๙" w:hAnsi="TH SarabunIT๙" w:cs="TH SarabunIT๙"/>
          <w:sz w:val="32"/>
          <w:szCs w:val="32"/>
          <w:cs/>
        </w:rPr>
      </w:pPr>
      <w:r w:rsidRPr="004B461B">
        <w:rPr>
          <w:rFonts w:ascii="TH SarabunIT๙" w:hAnsi="TH SarabunIT๙" w:cs="TH SarabunIT๙" w:hint="cs"/>
          <w:sz w:val="32"/>
          <w:szCs w:val="32"/>
          <w:cs/>
        </w:rPr>
        <w:t xml:space="preserve">ให้ความเห็นชอบตามข้อ 2   </w:t>
      </w:r>
    </w:p>
    <w:p w14:paraId="59B4D859" w14:textId="1438E48C" w:rsidR="005F5DEC" w:rsidRPr="004B461B" w:rsidRDefault="005F5DEC" w:rsidP="005F5DE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p w14:paraId="65A48614" w14:textId="73B8A872" w:rsidR="002913AF" w:rsidRDefault="002913AF" w:rsidP="005F5DE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p w14:paraId="0E230EEF" w14:textId="7200A17E" w:rsidR="002913AF" w:rsidRDefault="002913AF" w:rsidP="005F5DE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p w14:paraId="1D40413B" w14:textId="451341FC" w:rsidR="002913AF" w:rsidRDefault="002913AF" w:rsidP="005F5DEC">
      <w:pPr>
        <w:tabs>
          <w:tab w:val="left" w:pos="1418"/>
          <w:tab w:val="left" w:pos="1701"/>
        </w:tabs>
        <w:overflowPunct w:val="0"/>
        <w:autoSpaceDE w:val="0"/>
        <w:autoSpaceDN w:val="0"/>
        <w:adjustRightInd w:val="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sectPr w:rsidR="002913AF" w:rsidSect="00373D11">
      <w:headerReference w:type="even" r:id="rId13"/>
      <w:headerReference w:type="default" r:id="rId14"/>
      <w:pgSz w:w="11906" w:h="16838" w:code="9"/>
      <w:pgMar w:top="964" w:right="1134" w:bottom="851" w:left="1701" w:header="794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27799" w14:textId="77777777" w:rsidR="00CF69A5" w:rsidRDefault="00CF69A5">
      <w:r>
        <w:separator/>
      </w:r>
    </w:p>
  </w:endnote>
  <w:endnote w:type="continuationSeparator" w:id="0">
    <w:p w14:paraId="0FD930E9" w14:textId="77777777" w:rsidR="00CF69A5" w:rsidRDefault="00CF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75D06" w14:textId="77777777" w:rsidR="00CF69A5" w:rsidRDefault="00CF69A5">
      <w:r>
        <w:separator/>
      </w:r>
    </w:p>
  </w:footnote>
  <w:footnote w:type="continuationSeparator" w:id="0">
    <w:p w14:paraId="7E42BAF4" w14:textId="77777777" w:rsidR="00CF69A5" w:rsidRDefault="00CF6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A348" w14:textId="77777777" w:rsidR="00297B7F" w:rsidRDefault="00297B7F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1FC4E770" w14:textId="77777777" w:rsidR="00297B7F" w:rsidRDefault="00297B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C6BEF" w14:textId="77777777" w:rsidR="00297B7F" w:rsidRPr="00D6626B" w:rsidRDefault="00297B7F">
    <w:pPr>
      <w:pStyle w:val="Header"/>
      <w:rPr>
        <w:rFonts w:ascii="TH SarabunPSK" w:hAnsi="TH SarabunPSK" w:cs="TH SarabunPSK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047"/>
    <w:multiLevelType w:val="hybridMultilevel"/>
    <w:tmpl w:val="73AC1670"/>
    <w:lvl w:ilvl="0" w:tplc="ED64BBF6">
      <w:start w:val="1"/>
      <w:numFmt w:val="decimal"/>
      <w:lvlText w:val="%1."/>
      <w:lvlJc w:val="left"/>
      <w:pPr>
        <w:ind w:left="17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" w15:restartNumberingAfterBreak="0">
    <w:nsid w:val="17391C6E"/>
    <w:multiLevelType w:val="hybridMultilevel"/>
    <w:tmpl w:val="604E2DEC"/>
    <w:lvl w:ilvl="0" w:tplc="E4564D36">
      <w:start w:val="1"/>
      <w:numFmt w:val="decimal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" w15:restartNumberingAfterBreak="0">
    <w:nsid w:val="23581C93"/>
    <w:multiLevelType w:val="hybridMultilevel"/>
    <w:tmpl w:val="C218BE5A"/>
    <w:lvl w:ilvl="0" w:tplc="1E96CCD6">
      <w:numFmt w:val="bullet"/>
      <w:lvlText w:val="-"/>
      <w:lvlJc w:val="left"/>
      <w:pPr>
        <w:ind w:left="13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" w15:restartNumberingAfterBreak="0">
    <w:nsid w:val="29CF13C2"/>
    <w:multiLevelType w:val="multilevel"/>
    <w:tmpl w:val="516277D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880"/>
        </w:tabs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" w15:restartNumberingAfterBreak="0">
    <w:nsid w:val="3E6D1B7F"/>
    <w:multiLevelType w:val="hybridMultilevel"/>
    <w:tmpl w:val="7C2053CE"/>
    <w:lvl w:ilvl="0" w:tplc="4F4A58C2">
      <w:start w:val="3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EA95393"/>
    <w:multiLevelType w:val="hybridMultilevel"/>
    <w:tmpl w:val="1B4A4868"/>
    <w:lvl w:ilvl="0" w:tplc="83445318">
      <w:start w:val="8"/>
      <w:numFmt w:val="bullet"/>
      <w:lvlText w:val="-"/>
      <w:lvlJc w:val="left"/>
      <w:pPr>
        <w:ind w:left="178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 w15:restartNumberingAfterBreak="0">
    <w:nsid w:val="7B29232D"/>
    <w:multiLevelType w:val="hybridMultilevel"/>
    <w:tmpl w:val="40C2C90C"/>
    <w:lvl w:ilvl="0" w:tplc="42144BA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CDA"/>
    <w:rsid w:val="000009B3"/>
    <w:rsid w:val="000106A5"/>
    <w:rsid w:val="000107A6"/>
    <w:rsid w:val="00013F83"/>
    <w:rsid w:val="00014E2F"/>
    <w:rsid w:val="00014F7C"/>
    <w:rsid w:val="00022B2A"/>
    <w:rsid w:val="00022B90"/>
    <w:rsid w:val="00025FBF"/>
    <w:rsid w:val="00033B33"/>
    <w:rsid w:val="00037184"/>
    <w:rsid w:val="00041424"/>
    <w:rsid w:val="00060146"/>
    <w:rsid w:val="0006226D"/>
    <w:rsid w:val="00063F0A"/>
    <w:rsid w:val="0006583D"/>
    <w:rsid w:val="000659DA"/>
    <w:rsid w:val="00081CF8"/>
    <w:rsid w:val="00090FB1"/>
    <w:rsid w:val="000B2A3D"/>
    <w:rsid w:val="000B50C9"/>
    <w:rsid w:val="000C073C"/>
    <w:rsid w:val="000C3EAA"/>
    <w:rsid w:val="000C682A"/>
    <w:rsid w:val="000D43FD"/>
    <w:rsid w:val="000D658D"/>
    <w:rsid w:val="000E5C76"/>
    <w:rsid w:val="000F2B0A"/>
    <w:rsid w:val="000F2EBA"/>
    <w:rsid w:val="000F7B41"/>
    <w:rsid w:val="00101C5D"/>
    <w:rsid w:val="00102695"/>
    <w:rsid w:val="00107DC9"/>
    <w:rsid w:val="001231ED"/>
    <w:rsid w:val="00123C9E"/>
    <w:rsid w:val="00126317"/>
    <w:rsid w:val="0013367D"/>
    <w:rsid w:val="00141F25"/>
    <w:rsid w:val="00162D61"/>
    <w:rsid w:val="0016683F"/>
    <w:rsid w:val="00171465"/>
    <w:rsid w:val="00177494"/>
    <w:rsid w:val="00182A43"/>
    <w:rsid w:val="00184FDD"/>
    <w:rsid w:val="00185947"/>
    <w:rsid w:val="00195E5A"/>
    <w:rsid w:val="001B2A87"/>
    <w:rsid w:val="001B2E86"/>
    <w:rsid w:val="001B3DEC"/>
    <w:rsid w:val="001C1440"/>
    <w:rsid w:val="001C3E7A"/>
    <w:rsid w:val="001C41E0"/>
    <w:rsid w:val="001C53AA"/>
    <w:rsid w:val="001D0112"/>
    <w:rsid w:val="001E4E02"/>
    <w:rsid w:val="001F5470"/>
    <w:rsid w:val="0020298A"/>
    <w:rsid w:val="002070A6"/>
    <w:rsid w:val="00214557"/>
    <w:rsid w:val="002153ED"/>
    <w:rsid w:val="00217732"/>
    <w:rsid w:val="002217CE"/>
    <w:rsid w:val="002227F8"/>
    <w:rsid w:val="00234405"/>
    <w:rsid w:val="00241454"/>
    <w:rsid w:val="00241A7A"/>
    <w:rsid w:val="002534B3"/>
    <w:rsid w:val="00253F96"/>
    <w:rsid w:val="00255E60"/>
    <w:rsid w:val="002724C4"/>
    <w:rsid w:val="00272B81"/>
    <w:rsid w:val="002747A4"/>
    <w:rsid w:val="00277430"/>
    <w:rsid w:val="002913AF"/>
    <w:rsid w:val="00295BAD"/>
    <w:rsid w:val="00297B7F"/>
    <w:rsid w:val="002A02AB"/>
    <w:rsid w:val="002A58C6"/>
    <w:rsid w:val="002D5092"/>
    <w:rsid w:val="002D5DF2"/>
    <w:rsid w:val="002E1EB8"/>
    <w:rsid w:val="003021C3"/>
    <w:rsid w:val="003024CB"/>
    <w:rsid w:val="00306AB9"/>
    <w:rsid w:val="0031499F"/>
    <w:rsid w:val="00314D33"/>
    <w:rsid w:val="00315812"/>
    <w:rsid w:val="00321BB6"/>
    <w:rsid w:val="0032248E"/>
    <w:rsid w:val="00323DE3"/>
    <w:rsid w:val="00325567"/>
    <w:rsid w:val="00334884"/>
    <w:rsid w:val="0033582A"/>
    <w:rsid w:val="003461CA"/>
    <w:rsid w:val="00347AE3"/>
    <w:rsid w:val="00347EBA"/>
    <w:rsid w:val="00352F75"/>
    <w:rsid w:val="0035799E"/>
    <w:rsid w:val="00367754"/>
    <w:rsid w:val="00373D11"/>
    <w:rsid w:val="00376196"/>
    <w:rsid w:val="003915C8"/>
    <w:rsid w:val="00394358"/>
    <w:rsid w:val="003A141A"/>
    <w:rsid w:val="003A29CB"/>
    <w:rsid w:val="003A4095"/>
    <w:rsid w:val="003A73CB"/>
    <w:rsid w:val="003A7DB5"/>
    <w:rsid w:val="003B0B81"/>
    <w:rsid w:val="003B3172"/>
    <w:rsid w:val="003D0CB6"/>
    <w:rsid w:val="003D24A9"/>
    <w:rsid w:val="00400787"/>
    <w:rsid w:val="00400E8A"/>
    <w:rsid w:val="00403A06"/>
    <w:rsid w:val="004054F0"/>
    <w:rsid w:val="0041568B"/>
    <w:rsid w:val="00416314"/>
    <w:rsid w:val="00416ABF"/>
    <w:rsid w:val="00435202"/>
    <w:rsid w:val="00440399"/>
    <w:rsid w:val="004407C0"/>
    <w:rsid w:val="004470AA"/>
    <w:rsid w:val="00447669"/>
    <w:rsid w:val="00452349"/>
    <w:rsid w:val="00465D9B"/>
    <w:rsid w:val="004673DE"/>
    <w:rsid w:val="004734BE"/>
    <w:rsid w:val="00495FCE"/>
    <w:rsid w:val="004A262C"/>
    <w:rsid w:val="004B461B"/>
    <w:rsid w:val="004B4D7E"/>
    <w:rsid w:val="004B6B08"/>
    <w:rsid w:val="004C53C8"/>
    <w:rsid w:val="004D473C"/>
    <w:rsid w:val="004D69D5"/>
    <w:rsid w:val="004F5C31"/>
    <w:rsid w:val="0050052E"/>
    <w:rsid w:val="005067DA"/>
    <w:rsid w:val="00523866"/>
    <w:rsid w:val="005478BE"/>
    <w:rsid w:val="00550069"/>
    <w:rsid w:val="00553989"/>
    <w:rsid w:val="00554961"/>
    <w:rsid w:val="00567783"/>
    <w:rsid w:val="005715E3"/>
    <w:rsid w:val="00576F99"/>
    <w:rsid w:val="00577DF9"/>
    <w:rsid w:val="00577F57"/>
    <w:rsid w:val="00590B54"/>
    <w:rsid w:val="00592B04"/>
    <w:rsid w:val="005C49DD"/>
    <w:rsid w:val="005D71C6"/>
    <w:rsid w:val="005D7962"/>
    <w:rsid w:val="005E699A"/>
    <w:rsid w:val="005E79FA"/>
    <w:rsid w:val="005F13C0"/>
    <w:rsid w:val="005F1B40"/>
    <w:rsid w:val="005F4EE0"/>
    <w:rsid w:val="005F5DEC"/>
    <w:rsid w:val="006034C6"/>
    <w:rsid w:val="00615373"/>
    <w:rsid w:val="0061750B"/>
    <w:rsid w:val="00632B0F"/>
    <w:rsid w:val="00633788"/>
    <w:rsid w:val="006435F9"/>
    <w:rsid w:val="006459CF"/>
    <w:rsid w:val="00650394"/>
    <w:rsid w:val="00651507"/>
    <w:rsid w:val="00666C37"/>
    <w:rsid w:val="00691762"/>
    <w:rsid w:val="006A0954"/>
    <w:rsid w:val="006A3083"/>
    <w:rsid w:val="006A4118"/>
    <w:rsid w:val="006A411D"/>
    <w:rsid w:val="006A420C"/>
    <w:rsid w:val="006B4CDE"/>
    <w:rsid w:val="006C25B3"/>
    <w:rsid w:val="006C2E15"/>
    <w:rsid w:val="006C6A2E"/>
    <w:rsid w:val="006C7AE8"/>
    <w:rsid w:val="006D16F7"/>
    <w:rsid w:val="006E4EA6"/>
    <w:rsid w:val="006E5382"/>
    <w:rsid w:val="006E5A60"/>
    <w:rsid w:val="006E735F"/>
    <w:rsid w:val="006E738F"/>
    <w:rsid w:val="006F4B7B"/>
    <w:rsid w:val="006F6C0A"/>
    <w:rsid w:val="007002F0"/>
    <w:rsid w:val="00702FE4"/>
    <w:rsid w:val="007031FE"/>
    <w:rsid w:val="007041A8"/>
    <w:rsid w:val="00704A80"/>
    <w:rsid w:val="00704EA8"/>
    <w:rsid w:val="00707D89"/>
    <w:rsid w:val="00713046"/>
    <w:rsid w:val="00714208"/>
    <w:rsid w:val="007145C0"/>
    <w:rsid w:val="007221E5"/>
    <w:rsid w:val="007226EE"/>
    <w:rsid w:val="00736957"/>
    <w:rsid w:val="007468E0"/>
    <w:rsid w:val="00752003"/>
    <w:rsid w:val="007555D5"/>
    <w:rsid w:val="0076639C"/>
    <w:rsid w:val="00772717"/>
    <w:rsid w:val="00775208"/>
    <w:rsid w:val="00777813"/>
    <w:rsid w:val="007858B7"/>
    <w:rsid w:val="00790081"/>
    <w:rsid w:val="007941B5"/>
    <w:rsid w:val="007A1770"/>
    <w:rsid w:val="007A5E6A"/>
    <w:rsid w:val="007B4079"/>
    <w:rsid w:val="007B5147"/>
    <w:rsid w:val="007B5D11"/>
    <w:rsid w:val="007C27C0"/>
    <w:rsid w:val="007D0D63"/>
    <w:rsid w:val="007E1FBF"/>
    <w:rsid w:val="007E6E95"/>
    <w:rsid w:val="007F0F42"/>
    <w:rsid w:val="007F163B"/>
    <w:rsid w:val="007F195F"/>
    <w:rsid w:val="007F7AC2"/>
    <w:rsid w:val="00801D02"/>
    <w:rsid w:val="00801E2B"/>
    <w:rsid w:val="00810E70"/>
    <w:rsid w:val="0081110C"/>
    <w:rsid w:val="008206B0"/>
    <w:rsid w:val="0082164E"/>
    <w:rsid w:val="00831CE5"/>
    <w:rsid w:val="0083212C"/>
    <w:rsid w:val="008343C2"/>
    <w:rsid w:val="008503BD"/>
    <w:rsid w:val="008535D9"/>
    <w:rsid w:val="0086258B"/>
    <w:rsid w:val="00882C6E"/>
    <w:rsid w:val="008922D9"/>
    <w:rsid w:val="00892C62"/>
    <w:rsid w:val="008A3252"/>
    <w:rsid w:val="008A6C4F"/>
    <w:rsid w:val="008A7392"/>
    <w:rsid w:val="008B5B91"/>
    <w:rsid w:val="008B78C2"/>
    <w:rsid w:val="008C0DE4"/>
    <w:rsid w:val="008C345F"/>
    <w:rsid w:val="008C383F"/>
    <w:rsid w:val="008F51B4"/>
    <w:rsid w:val="008F5642"/>
    <w:rsid w:val="008F7957"/>
    <w:rsid w:val="008F7C5B"/>
    <w:rsid w:val="009026E6"/>
    <w:rsid w:val="00902A78"/>
    <w:rsid w:val="00904C2B"/>
    <w:rsid w:val="009141E9"/>
    <w:rsid w:val="00921E9F"/>
    <w:rsid w:val="00922D8B"/>
    <w:rsid w:val="00923102"/>
    <w:rsid w:val="00931EBA"/>
    <w:rsid w:val="00947557"/>
    <w:rsid w:val="00951118"/>
    <w:rsid w:val="00951D06"/>
    <w:rsid w:val="0095241C"/>
    <w:rsid w:val="00962074"/>
    <w:rsid w:val="00974D3B"/>
    <w:rsid w:val="00990D85"/>
    <w:rsid w:val="009923E7"/>
    <w:rsid w:val="009B17E2"/>
    <w:rsid w:val="009B2B82"/>
    <w:rsid w:val="009B4CF4"/>
    <w:rsid w:val="009B6824"/>
    <w:rsid w:val="009B7A34"/>
    <w:rsid w:val="009C74E1"/>
    <w:rsid w:val="009D3ED4"/>
    <w:rsid w:val="009D6DBC"/>
    <w:rsid w:val="009F4484"/>
    <w:rsid w:val="00A07CA9"/>
    <w:rsid w:val="00A1167E"/>
    <w:rsid w:val="00A12374"/>
    <w:rsid w:val="00A12B6B"/>
    <w:rsid w:val="00A16053"/>
    <w:rsid w:val="00A36424"/>
    <w:rsid w:val="00A417CB"/>
    <w:rsid w:val="00A42723"/>
    <w:rsid w:val="00A446F2"/>
    <w:rsid w:val="00A44925"/>
    <w:rsid w:val="00A60D81"/>
    <w:rsid w:val="00A61E5E"/>
    <w:rsid w:val="00A62517"/>
    <w:rsid w:val="00A64DF4"/>
    <w:rsid w:val="00A652E6"/>
    <w:rsid w:val="00A75AD0"/>
    <w:rsid w:val="00A770E7"/>
    <w:rsid w:val="00A81592"/>
    <w:rsid w:val="00A81CAB"/>
    <w:rsid w:val="00A9654D"/>
    <w:rsid w:val="00AA5521"/>
    <w:rsid w:val="00AB123F"/>
    <w:rsid w:val="00AB370B"/>
    <w:rsid w:val="00AB3BC8"/>
    <w:rsid w:val="00AB6DD3"/>
    <w:rsid w:val="00AD0725"/>
    <w:rsid w:val="00AD6FBE"/>
    <w:rsid w:val="00AE4267"/>
    <w:rsid w:val="00AE5F15"/>
    <w:rsid w:val="00AF0F15"/>
    <w:rsid w:val="00B00CDA"/>
    <w:rsid w:val="00B02ED7"/>
    <w:rsid w:val="00B10AF0"/>
    <w:rsid w:val="00B170DD"/>
    <w:rsid w:val="00B170F1"/>
    <w:rsid w:val="00B23555"/>
    <w:rsid w:val="00B2442A"/>
    <w:rsid w:val="00B27E4A"/>
    <w:rsid w:val="00B36344"/>
    <w:rsid w:val="00B44AAA"/>
    <w:rsid w:val="00B5305E"/>
    <w:rsid w:val="00B54E8F"/>
    <w:rsid w:val="00B57044"/>
    <w:rsid w:val="00B62216"/>
    <w:rsid w:val="00B65742"/>
    <w:rsid w:val="00B65DE1"/>
    <w:rsid w:val="00B667BE"/>
    <w:rsid w:val="00B73A6B"/>
    <w:rsid w:val="00B75C43"/>
    <w:rsid w:val="00B75F84"/>
    <w:rsid w:val="00B80B01"/>
    <w:rsid w:val="00B8472C"/>
    <w:rsid w:val="00B8566C"/>
    <w:rsid w:val="00B931A1"/>
    <w:rsid w:val="00BB1944"/>
    <w:rsid w:val="00BB2417"/>
    <w:rsid w:val="00BB29BB"/>
    <w:rsid w:val="00BE144A"/>
    <w:rsid w:val="00BE25A9"/>
    <w:rsid w:val="00BF2A8D"/>
    <w:rsid w:val="00BF7339"/>
    <w:rsid w:val="00C13F57"/>
    <w:rsid w:val="00C14C44"/>
    <w:rsid w:val="00C17C50"/>
    <w:rsid w:val="00C24145"/>
    <w:rsid w:val="00C26256"/>
    <w:rsid w:val="00C5491A"/>
    <w:rsid w:val="00C557D2"/>
    <w:rsid w:val="00C57092"/>
    <w:rsid w:val="00C60C67"/>
    <w:rsid w:val="00C610E8"/>
    <w:rsid w:val="00C7576E"/>
    <w:rsid w:val="00C833DB"/>
    <w:rsid w:val="00C84CF0"/>
    <w:rsid w:val="00C87E7C"/>
    <w:rsid w:val="00C905B9"/>
    <w:rsid w:val="00C94909"/>
    <w:rsid w:val="00CB1754"/>
    <w:rsid w:val="00CC2726"/>
    <w:rsid w:val="00CC27DA"/>
    <w:rsid w:val="00CC72BE"/>
    <w:rsid w:val="00CD664C"/>
    <w:rsid w:val="00CE0794"/>
    <w:rsid w:val="00CE2F5C"/>
    <w:rsid w:val="00CE375F"/>
    <w:rsid w:val="00CE3864"/>
    <w:rsid w:val="00CE3D8B"/>
    <w:rsid w:val="00CF69A5"/>
    <w:rsid w:val="00D047B0"/>
    <w:rsid w:val="00D05FA1"/>
    <w:rsid w:val="00D06B76"/>
    <w:rsid w:val="00D07F53"/>
    <w:rsid w:val="00D12AF5"/>
    <w:rsid w:val="00D35165"/>
    <w:rsid w:val="00D4556D"/>
    <w:rsid w:val="00D4583D"/>
    <w:rsid w:val="00D6626B"/>
    <w:rsid w:val="00D831CE"/>
    <w:rsid w:val="00D91048"/>
    <w:rsid w:val="00DA53A4"/>
    <w:rsid w:val="00DB741A"/>
    <w:rsid w:val="00DC01BD"/>
    <w:rsid w:val="00E01B5C"/>
    <w:rsid w:val="00E13F95"/>
    <w:rsid w:val="00E21FC1"/>
    <w:rsid w:val="00E223BB"/>
    <w:rsid w:val="00E26691"/>
    <w:rsid w:val="00E309E3"/>
    <w:rsid w:val="00E30B60"/>
    <w:rsid w:val="00E43872"/>
    <w:rsid w:val="00E45EA7"/>
    <w:rsid w:val="00E46BE3"/>
    <w:rsid w:val="00E51F8A"/>
    <w:rsid w:val="00E537F1"/>
    <w:rsid w:val="00E620CE"/>
    <w:rsid w:val="00E67F9D"/>
    <w:rsid w:val="00E77551"/>
    <w:rsid w:val="00E82776"/>
    <w:rsid w:val="00E856C0"/>
    <w:rsid w:val="00E85804"/>
    <w:rsid w:val="00E93752"/>
    <w:rsid w:val="00EA5F9D"/>
    <w:rsid w:val="00EA609A"/>
    <w:rsid w:val="00EA753D"/>
    <w:rsid w:val="00EB22AD"/>
    <w:rsid w:val="00EC13F5"/>
    <w:rsid w:val="00EC3792"/>
    <w:rsid w:val="00EC6037"/>
    <w:rsid w:val="00ED0C92"/>
    <w:rsid w:val="00ED3623"/>
    <w:rsid w:val="00EE0C32"/>
    <w:rsid w:val="00EE6703"/>
    <w:rsid w:val="00EE69E1"/>
    <w:rsid w:val="00EE72E2"/>
    <w:rsid w:val="00EF0F4D"/>
    <w:rsid w:val="00EF1918"/>
    <w:rsid w:val="00F002CF"/>
    <w:rsid w:val="00F0660B"/>
    <w:rsid w:val="00F116A9"/>
    <w:rsid w:val="00F12DF6"/>
    <w:rsid w:val="00F163C0"/>
    <w:rsid w:val="00F238CE"/>
    <w:rsid w:val="00F3632F"/>
    <w:rsid w:val="00F42BD5"/>
    <w:rsid w:val="00F4564B"/>
    <w:rsid w:val="00F45FBC"/>
    <w:rsid w:val="00F467A3"/>
    <w:rsid w:val="00F4774F"/>
    <w:rsid w:val="00F57925"/>
    <w:rsid w:val="00F60066"/>
    <w:rsid w:val="00F60856"/>
    <w:rsid w:val="00F73516"/>
    <w:rsid w:val="00F74510"/>
    <w:rsid w:val="00F74F92"/>
    <w:rsid w:val="00F76B0F"/>
    <w:rsid w:val="00F80E1E"/>
    <w:rsid w:val="00F9209C"/>
    <w:rsid w:val="00F95FB1"/>
    <w:rsid w:val="00F97E04"/>
    <w:rsid w:val="00FA1C33"/>
    <w:rsid w:val="00FA2FBE"/>
    <w:rsid w:val="00FA5AEB"/>
    <w:rsid w:val="00FB3EF2"/>
    <w:rsid w:val="00FB4D4D"/>
    <w:rsid w:val="00FB6656"/>
    <w:rsid w:val="00FB79A4"/>
    <w:rsid w:val="00FC73C4"/>
    <w:rsid w:val="00FD0399"/>
    <w:rsid w:val="00FD0BBA"/>
    <w:rsid w:val="00FD28BF"/>
    <w:rsid w:val="00FD5912"/>
    <w:rsid w:val="00FE6ABA"/>
    <w:rsid w:val="00FF0434"/>
    <w:rsid w:val="00FF220B"/>
    <w:rsid w:val="00FF2A5D"/>
    <w:rsid w:val="00FF3F8D"/>
    <w:rsid w:val="00F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780891"/>
  <w15:docId w15:val="{A650E754-A5BC-4B69-A325-7DBD9662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0E8A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rsid w:val="00D6626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B17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semiHidden/>
    <w:unhideWhenUsed/>
    <w:rsid w:val="002227F8"/>
    <w:rPr>
      <w:rFonts w:ascii="Leelawadee" w:hAnsi="Leelawadee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2227F8"/>
    <w:rPr>
      <w:rFonts w:ascii="Leelawadee" w:hAnsi="Leelawadee"/>
      <w:sz w:val="18"/>
      <w:szCs w:val="22"/>
    </w:rPr>
  </w:style>
  <w:style w:type="paragraph" w:styleId="NoSpacing">
    <w:name w:val="No Spacing"/>
    <w:uiPriority w:val="1"/>
    <w:qFormat/>
    <w:rsid w:val="006F6C0A"/>
    <w:rPr>
      <w:rFonts w:ascii="Calibri" w:eastAsia="Calibri" w:hAnsi="Calibri" w:cs="Cordia New"/>
      <w:sz w:val="22"/>
      <w:szCs w:val="28"/>
    </w:rPr>
  </w:style>
  <w:style w:type="paragraph" w:styleId="ListParagraph">
    <w:name w:val="List Paragraph"/>
    <w:basedOn w:val="Normal"/>
    <w:uiPriority w:val="34"/>
    <w:qFormat/>
    <w:rsid w:val="0021455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C2E1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8F51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angchak.co.th/th/oilpric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ttor.com/th/oil_pric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angchak.co.th/th/oilpri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ttor.com/th/oil_price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3591;&#3634;&#3609;\&#3605;&#3585;&#3621;&#3591;&#3619;&#3634;&#3588;&#3634;\&#3611;&#3637;%20&#3591;&#3611;&#3617;.%202558\&#3595;&#3639;&#3657;&#3629;&#3609;&#3657;&#3635;&#3617;&#3633;&#3609;&#3648;&#3594;&#3639;&#3657;&#3629;&#3648;&#3614;&#3621;&#3636;&#3591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B44A3-A2D6-40D2-BE19-BD057E123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ซื้อน้ำมันเชื้อเพลิง.dot</Template>
  <TotalTime>326</TotalTime>
  <Pages>10</Pages>
  <Words>3315</Words>
  <Characters>18901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22172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HP</cp:lastModifiedBy>
  <cp:revision>31</cp:revision>
  <cp:lastPrinted>2023-10-02T08:03:00Z</cp:lastPrinted>
  <dcterms:created xsi:type="dcterms:W3CDTF">2023-09-27T11:20:00Z</dcterms:created>
  <dcterms:modified xsi:type="dcterms:W3CDTF">2024-03-07T09:26:00Z</dcterms:modified>
</cp:coreProperties>
</file>